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5B4" w:rsidRPr="00AD7DD6" w:rsidRDefault="000575B4" w:rsidP="00CE60DA">
      <w:pPr>
        <w:jc w:val="center"/>
        <w:rPr>
          <w:b/>
        </w:rPr>
      </w:pPr>
    </w:p>
    <w:p w:rsidR="00854EF4" w:rsidRPr="00AD7DD6" w:rsidRDefault="00854EF4" w:rsidP="004B751F">
      <w:pPr>
        <w:tabs>
          <w:tab w:val="center" w:pos="2250"/>
          <w:tab w:val="center" w:pos="7470"/>
        </w:tabs>
        <w:spacing w:line="360" w:lineRule="auto"/>
        <w:rPr>
          <w:b/>
          <w:lang w:val="it-IT"/>
        </w:rPr>
      </w:pPr>
    </w:p>
    <w:p w:rsidR="00A605AC" w:rsidRPr="008F41C6" w:rsidRDefault="00A605AC" w:rsidP="00A605AC">
      <w:pPr>
        <w:tabs>
          <w:tab w:val="left" w:pos="284"/>
        </w:tabs>
        <w:spacing w:before="50" w:after="50"/>
        <w:jc w:val="center"/>
        <w:outlineLvl w:val="0"/>
        <w:rPr>
          <w:b/>
          <w:bCs/>
          <w:szCs w:val="26"/>
          <w:lang w:val="pt-BR"/>
        </w:rPr>
      </w:pPr>
      <w:r w:rsidRPr="00EF3FAB">
        <w:rPr>
          <w:b/>
          <w:bCs/>
          <w:szCs w:val="26"/>
          <w:lang w:val="pt-BR"/>
        </w:rPr>
        <w:t>CHƯƠNG TRÌNH MÔN HỌC</w:t>
      </w:r>
    </w:p>
    <w:p w:rsidR="00A605AC" w:rsidRPr="008F41C6" w:rsidRDefault="00A605AC" w:rsidP="00A605AC">
      <w:pPr>
        <w:spacing w:before="50" w:after="50"/>
        <w:outlineLvl w:val="0"/>
        <w:rPr>
          <w:iCs/>
          <w:szCs w:val="26"/>
          <w:lang w:val="pt-BR"/>
        </w:rPr>
      </w:pPr>
    </w:p>
    <w:p w:rsidR="00BE28DD" w:rsidRPr="00BE28DD" w:rsidRDefault="00A605AC" w:rsidP="00BE28DD">
      <w:pPr>
        <w:pStyle w:val="Heading3"/>
        <w:spacing w:line="360" w:lineRule="auto"/>
        <w:rPr>
          <w:sz w:val="24"/>
          <w:lang w:val="pt-BR"/>
        </w:rPr>
      </w:pPr>
      <w:r w:rsidRPr="008F41C6">
        <w:rPr>
          <w:bCs/>
          <w:szCs w:val="26"/>
          <w:lang w:val="pt-BR"/>
        </w:rPr>
        <w:t>Tên môn học</w:t>
      </w:r>
      <w:r w:rsidRPr="008F41C6">
        <w:rPr>
          <w:szCs w:val="26"/>
          <w:lang w:val="pt-BR"/>
        </w:rPr>
        <w:t xml:space="preserve">: </w:t>
      </w:r>
      <w:r w:rsidR="00165635">
        <w:rPr>
          <w:sz w:val="24"/>
          <w:lang w:val="vi-VN"/>
        </w:rPr>
        <w:t>ĐỒ HỌA CHUYỂN ĐỘNG KỸ THUẬT SỐ</w:t>
      </w:r>
    </w:p>
    <w:p w:rsidR="00A605AC" w:rsidRPr="00BE28DD" w:rsidRDefault="00A605AC" w:rsidP="00A605AC">
      <w:pPr>
        <w:spacing w:before="50" w:after="50"/>
        <w:outlineLvl w:val="0"/>
        <w:rPr>
          <w:color w:val="FF0000"/>
          <w:szCs w:val="26"/>
          <w:lang w:val="vi-VN"/>
        </w:rPr>
      </w:pPr>
      <w:r w:rsidRPr="008F41C6">
        <w:rPr>
          <w:b/>
          <w:bCs/>
          <w:color w:val="FF0000"/>
          <w:szCs w:val="26"/>
          <w:lang w:val="pt-BR"/>
        </w:rPr>
        <w:t>Mã môn học</w:t>
      </w:r>
      <w:r w:rsidRPr="008F41C6">
        <w:rPr>
          <w:color w:val="FF0000"/>
          <w:szCs w:val="26"/>
          <w:lang w:val="pt-BR"/>
        </w:rPr>
        <w:t xml:space="preserve">: </w:t>
      </w:r>
      <w:r w:rsidRPr="008F41C6">
        <w:rPr>
          <w:b/>
          <w:color w:val="FF0000"/>
          <w:szCs w:val="26"/>
          <w:lang w:val="pt-BR"/>
        </w:rPr>
        <w:t>CNTT</w:t>
      </w:r>
      <w:r w:rsidR="00BE28DD">
        <w:rPr>
          <w:b/>
          <w:color w:val="FF0000"/>
          <w:szCs w:val="26"/>
          <w:lang w:val="vi-VN"/>
        </w:rPr>
        <w:t>...</w:t>
      </w:r>
    </w:p>
    <w:p w:rsidR="00A605AC" w:rsidRPr="008F41C6" w:rsidRDefault="00A605AC" w:rsidP="00A605AC">
      <w:pPr>
        <w:spacing w:before="50" w:after="50"/>
        <w:outlineLvl w:val="0"/>
        <w:rPr>
          <w:szCs w:val="26"/>
          <w:lang w:val="pt-BR"/>
        </w:rPr>
      </w:pPr>
      <w:r w:rsidRPr="008F41C6">
        <w:rPr>
          <w:b/>
          <w:bCs/>
          <w:szCs w:val="26"/>
          <w:lang w:val="pt-BR"/>
        </w:rPr>
        <w:t xml:space="preserve">Thời gian thực hiện môn học: </w:t>
      </w:r>
      <w:r w:rsidRPr="008F41C6">
        <w:rPr>
          <w:bCs/>
          <w:szCs w:val="26"/>
          <w:lang w:val="pt-BR"/>
        </w:rPr>
        <w:t>45 giờ; (Lý thuyết: 13 giờ; Thực hành, thí nghiệm, thảo luận, bài tập: 30 giờ; Kiểm tra:  2 giờ)</w:t>
      </w:r>
    </w:p>
    <w:p w:rsidR="00A605AC" w:rsidRPr="008F41C6" w:rsidRDefault="00A605AC" w:rsidP="00A605AC">
      <w:pPr>
        <w:spacing w:before="50" w:after="50"/>
        <w:outlineLvl w:val="0"/>
        <w:rPr>
          <w:b/>
          <w:bCs/>
          <w:szCs w:val="26"/>
          <w:lang w:val="pt-BR"/>
        </w:rPr>
      </w:pPr>
      <w:r w:rsidRPr="008F41C6">
        <w:rPr>
          <w:b/>
          <w:bCs/>
          <w:szCs w:val="26"/>
          <w:lang w:val="pt-BR"/>
        </w:rPr>
        <w:t>I. Vị trí, tính chất của môn học:</w:t>
      </w:r>
    </w:p>
    <w:p w:rsidR="00A605AC" w:rsidRPr="008F41C6" w:rsidRDefault="00A605AC" w:rsidP="00A605AC">
      <w:pPr>
        <w:numPr>
          <w:ilvl w:val="0"/>
          <w:numId w:val="8"/>
        </w:numPr>
        <w:tabs>
          <w:tab w:val="left" w:pos="567"/>
        </w:tabs>
        <w:spacing w:before="50" w:after="50"/>
        <w:ind w:left="0" w:firstLine="284"/>
        <w:outlineLvl w:val="0"/>
        <w:rPr>
          <w:bCs/>
          <w:szCs w:val="26"/>
          <w:lang w:val="pt-BR"/>
        </w:rPr>
      </w:pPr>
      <w:r w:rsidRPr="008F41C6">
        <w:rPr>
          <w:bCs/>
          <w:szCs w:val="26"/>
          <w:lang w:val="pt-BR"/>
        </w:rPr>
        <w:t xml:space="preserve">Vị trí: </w:t>
      </w:r>
      <w:r w:rsidRPr="004957D6">
        <w:rPr>
          <w:bCs/>
          <w:color w:val="00B050"/>
          <w:szCs w:val="26"/>
          <w:lang w:val="pt-BR"/>
        </w:rPr>
        <w:t>học sau khi học xong các</w:t>
      </w:r>
      <w:r w:rsidR="00AE7517">
        <w:rPr>
          <w:bCs/>
          <w:color w:val="00B050"/>
          <w:szCs w:val="26"/>
          <w:lang w:val="vi-VN"/>
        </w:rPr>
        <w:t xml:space="preserve"> môn:</w:t>
      </w:r>
      <w:r w:rsidRPr="004957D6">
        <w:rPr>
          <w:bCs/>
          <w:color w:val="00B050"/>
          <w:szCs w:val="26"/>
          <w:lang w:val="pt-BR"/>
        </w:rPr>
        <w:t xml:space="preserve"> </w:t>
      </w:r>
      <w:r w:rsidR="00AE7517">
        <w:rPr>
          <w:bCs/>
          <w:color w:val="00B050"/>
          <w:szCs w:val="26"/>
          <w:lang w:val="vi-VN"/>
        </w:rPr>
        <w:t>Kỹ thuật viết kịch bản – biên tập phim; Thiết kế độ họa với 3DSmax</w:t>
      </w:r>
      <w:r w:rsidRPr="008F41C6">
        <w:rPr>
          <w:bCs/>
          <w:szCs w:val="26"/>
          <w:lang w:val="pt-BR"/>
        </w:rPr>
        <w:t>.</w:t>
      </w:r>
    </w:p>
    <w:p w:rsidR="00A605AC" w:rsidRPr="008F41C6" w:rsidRDefault="00A605AC" w:rsidP="00A605AC">
      <w:pPr>
        <w:numPr>
          <w:ilvl w:val="0"/>
          <w:numId w:val="8"/>
        </w:numPr>
        <w:tabs>
          <w:tab w:val="left" w:pos="567"/>
        </w:tabs>
        <w:spacing w:before="50" w:after="50"/>
        <w:ind w:left="0" w:firstLine="284"/>
        <w:outlineLvl w:val="0"/>
        <w:rPr>
          <w:bCs/>
          <w:szCs w:val="26"/>
          <w:lang w:val="pt-BR"/>
        </w:rPr>
      </w:pPr>
      <w:r w:rsidRPr="008F41C6">
        <w:rPr>
          <w:bCs/>
          <w:szCs w:val="26"/>
          <w:lang w:val="pt-BR"/>
        </w:rPr>
        <w:t xml:space="preserve">Tính chất: Là một trong các môn học </w:t>
      </w:r>
      <w:r w:rsidR="00AE7517">
        <w:rPr>
          <w:bCs/>
          <w:szCs w:val="26"/>
          <w:lang w:val="vi-VN"/>
        </w:rPr>
        <w:t>chuyên ngành</w:t>
      </w:r>
    </w:p>
    <w:p w:rsidR="00A605AC" w:rsidRPr="008F41C6" w:rsidRDefault="00A605AC" w:rsidP="00A605AC">
      <w:pPr>
        <w:tabs>
          <w:tab w:val="left" w:pos="284"/>
        </w:tabs>
        <w:spacing w:before="50" w:after="50"/>
        <w:outlineLvl w:val="0"/>
        <w:rPr>
          <w:b/>
          <w:bCs/>
          <w:szCs w:val="26"/>
          <w:lang w:val="pt-BR"/>
        </w:rPr>
      </w:pPr>
      <w:r w:rsidRPr="008F41C6">
        <w:rPr>
          <w:b/>
          <w:bCs/>
          <w:szCs w:val="26"/>
          <w:lang w:val="pt-BR"/>
        </w:rPr>
        <w:t>II. Mục tiêu môn học:</w:t>
      </w:r>
    </w:p>
    <w:p w:rsidR="00F2354A" w:rsidRPr="0063450D" w:rsidRDefault="00A605AC" w:rsidP="00F2354A">
      <w:pPr>
        <w:spacing w:beforeLines="40" w:before="96" w:afterLines="40" w:after="96" w:line="360" w:lineRule="auto"/>
        <w:ind w:left="431"/>
        <w:jc w:val="both"/>
        <w:rPr>
          <w:lang w:val="pt-BR"/>
        </w:rPr>
      </w:pPr>
      <w:r w:rsidRPr="008F41C6">
        <w:rPr>
          <w:bCs/>
          <w:szCs w:val="26"/>
          <w:lang w:val="pt-BR"/>
        </w:rPr>
        <w:t>Kiến thức:</w:t>
      </w:r>
      <w:r w:rsidRPr="008F41C6">
        <w:rPr>
          <w:szCs w:val="26"/>
          <w:lang w:val="pt-BR"/>
        </w:rPr>
        <w:t xml:space="preserve"> </w:t>
      </w:r>
      <w:r w:rsidR="00F2354A" w:rsidRPr="0063450D">
        <w:rPr>
          <w:lang w:val="pt-BR"/>
        </w:rPr>
        <w:t xml:space="preserve">Có kiến thức nền tảng về </w:t>
      </w:r>
      <w:r w:rsidR="00AE7517">
        <w:rPr>
          <w:lang w:val="vi-VN"/>
        </w:rPr>
        <w:t>đồ họa chuyển động</w:t>
      </w:r>
      <w:r w:rsidR="00F2354A" w:rsidRPr="0063450D">
        <w:rPr>
          <w:lang w:val="pt-BR"/>
        </w:rPr>
        <w:t>.</w:t>
      </w:r>
    </w:p>
    <w:p w:rsidR="00F2354A" w:rsidRPr="0063450D" w:rsidRDefault="00F2354A" w:rsidP="00F2354A">
      <w:pPr>
        <w:spacing w:beforeLines="40" w:before="96" w:afterLines="40" w:after="96" w:line="360" w:lineRule="auto"/>
        <w:ind w:left="431"/>
        <w:jc w:val="both"/>
        <w:rPr>
          <w:lang w:val="pt-BR"/>
        </w:rPr>
      </w:pPr>
      <w:r w:rsidRPr="0063450D">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A605AC" w:rsidRPr="008F41C6" w:rsidRDefault="00A605AC" w:rsidP="00A605AC">
      <w:pPr>
        <w:numPr>
          <w:ilvl w:val="0"/>
          <w:numId w:val="8"/>
        </w:numPr>
        <w:tabs>
          <w:tab w:val="left" w:pos="567"/>
        </w:tabs>
        <w:spacing w:before="50" w:after="50"/>
        <w:ind w:left="0" w:firstLine="284"/>
        <w:outlineLvl w:val="0"/>
        <w:rPr>
          <w:bCs/>
          <w:szCs w:val="26"/>
          <w:lang w:val="pt-BR"/>
        </w:rPr>
      </w:pPr>
      <w:r w:rsidRPr="008F41C6">
        <w:rPr>
          <w:bCs/>
          <w:szCs w:val="26"/>
          <w:lang w:val="pt-BR"/>
        </w:rPr>
        <w:t>Kỹ năng:</w:t>
      </w:r>
    </w:p>
    <w:p w:rsidR="00BE28DD" w:rsidRPr="00BE28DD" w:rsidRDefault="00A605AC" w:rsidP="00A605AC">
      <w:pPr>
        <w:tabs>
          <w:tab w:val="left" w:pos="567"/>
        </w:tabs>
        <w:spacing w:before="50" w:after="50"/>
        <w:ind w:firstLine="284"/>
        <w:outlineLvl w:val="0"/>
        <w:rPr>
          <w:bCs/>
          <w:szCs w:val="26"/>
          <w:lang w:val="vi-VN"/>
        </w:rPr>
      </w:pPr>
      <w:r w:rsidRPr="008F41C6">
        <w:rPr>
          <w:bCs/>
          <w:szCs w:val="26"/>
          <w:lang w:val="pt-BR"/>
        </w:rPr>
        <w:t xml:space="preserve">+ </w:t>
      </w:r>
      <w:r w:rsidR="00BE28DD">
        <w:rPr>
          <w:bCs/>
          <w:szCs w:val="26"/>
          <w:lang w:val="vi-VN"/>
        </w:rPr>
        <w:t xml:space="preserve">Có kỹ năng </w:t>
      </w:r>
      <w:r w:rsidR="00AE7517">
        <w:rPr>
          <w:bCs/>
          <w:szCs w:val="26"/>
          <w:lang w:val="vi-VN"/>
        </w:rPr>
        <w:t>làm chuyển động</w:t>
      </w:r>
      <w:r w:rsidR="00BF0278">
        <w:rPr>
          <w:bCs/>
          <w:szCs w:val="26"/>
          <w:lang w:val="vi-VN"/>
        </w:rPr>
        <w:t xml:space="preserve"> các đối tượng đồ họa 2D, 3D</w:t>
      </w:r>
    </w:p>
    <w:p w:rsidR="00BE28DD" w:rsidRPr="00BE28DD" w:rsidRDefault="00BE28DD" w:rsidP="00A605AC">
      <w:pPr>
        <w:tabs>
          <w:tab w:val="left" w:pos="567"/>
        </w:tabs>
        <w:spacing w:before="50" w:after="50"/>
        <w:ind w:firstLine="284"/>
        <w:outlineLvl w:val="0"/>
        <w:rPr>
          <w:bCs/>
          <w:szCs w:val="26"/>
          <w:lang w:val="vi-VN"/>
        </w:rPr>
      </w:pPr>
      <w:r>
        <w:rPr>
          <w:bCs/>
          <w:szCs w:val="26"/>
          <w:lang w:val="vi-VN"/>
        </w:rPr>
        <w:t xml:space="preserve">+ </w:t>
      </w:r>
      <w:r w:rsidR="00F2354A">
        <w:rPr>
          <w:bCs/>
          <w:szCs w:val="26"/>
          <w:lang w:val="vi-VN"/>
        </w:rPr>
        <w:t xml:space="preserve">Có kỹ năng </w:t>
      </w:r>
      <w:r w:rsidR="00BF0278">
        <w:rPr>
          <w:bCs/>
          <w:szCs w:val="26"/>
          <w:lang w:val="vi-VN"/>
        </w:rPr>
        <w:t>làm các đồ họa chuyển động ứng dụng</w:t>
      </w:r>
      <w:r>
        <w:rPr>
          <w:bCs/>
          <w:szCs w:val="26"/>
          <w:lang w:val="vi-VN"/>
        </w:rPr>
        <w:t>.</w:t>
      </w:r>
    </w:p>
    <w:p w:rsidR="00A605AC" w:rsidRPr="008F41C6" w:rsidRDefault="00BE28DD" w:rsidP="00A605AC">
      <w:pPr>
        <w:tabs>
          <w:tab w:val="left" w:pos="567"/>
        </w:tabs>
        <w:spacing w:before="50" w:after="50"/>
        <w:ind w:firstLine="284"/>
        <w:outlineLvl w:val="0"/>
        <w:rPr>
          <w:bCs/>
          <w:szCs w:val="26"/>
          <w:lang w:val="pt-BR"/>
        </w:rPr>
      </w:pPr>
      <w:r>
        <w:rPr>
          <w:bCs/>
          <w:szCs w:val="26"/>
          <w:lang w:val="vi-VN"/>
        </w:rPr>
        <w:t xml:space="preserve">+ </w:t>
      </w:r>
      <w:r w:rsidR="00A605AC" w:rsidRPr="008F41C6">
        <w:rPr>
          <w:bCs/>
          <w:szCs w:val="26"/>
          <w:lang w:val="pt-BR"/>
        </w:rPr>
        <w:t xml:space="preserve"> Biết sử dụng phần mềm </w:t>
      </w:r>
      <w:r w:rsidR="00A605AC" w:rsidRPr="008F41C6">
        <w:rPr>
          <w:szCs w:val="26"/>
        </w:rPr>
        <w:t xml:space="preserve">Adobe </w:t>
      </w:r>
      <w:r w:rsidR="00BF0278">
        <w:rPr>
          <w:szCs w:val="26"/>
          <w:lang w:val="vi-VN"/>
        </w:rPr>
        <w:t>Animate, Premiere, 3DSmax</w:t>
      </w:r>
      <w:r w:rsidR="00A605AC" w:rsidRPr="008F41C6">
        <w:rPr>
          <w:bCs/>
          <w:szCs w:val="26"/>
          <w:lang w:val="pt-BR"/>
        </w:rPr>
        <w:t>.</w:t>
      </w:r>
    </w:p>
    <w:p w:rsidR="00A605AC" w:rsidRPr="008F41C6" w:rsidRDefault="00A605AC" w:rsidP="00A605AC">
      <w:pPr>
        <w:numPr>
          <w:ilvl w:val="0"/>
          <w:numId w:val="8"/>
        </w:numPr>
        <w:tabs>
          <w:tab w:val="left" w:pos="567"/>
        </w:tabs>
        <w:spacing w:before="50" w:after="50"/>
        <w:ind w:left="0" w:firstLine="284"/>
        <w:outlineLvl w:val="0"/>
        <w:rPr>
          <w:bCs/>
          <w:szCs w:val="26"/>
          <w:lang w:val="pt-BR"/>
        </w:rPr>
      </w:pPr>
      <w:r w:rsidRPr="008F41C6">
        <w:rPr>
          <w:bCs/>
          <w:szCs w:val="26"/>
          <w:lang w:val="pt-BR"/>
        </w:rPr>
        <w:t>Năng lực tự chủ và trách nhiệm:</w:t>
      </w:r>
    </w:p>
    <w:p w:rsidR="00A605AC" w:rsidRPr="008F41C6" w:rsidRDefault="00A605AC" w:rsidP="00A605AC">
      <w:pPr>
        <w:tabs>
          <w:tab w:val="left" w:pos="567"/>
        </w:tabs>
        <w:spacing w:before="50" w:after="50"/>
        <w:ind w:firstLine="284"/>
        <w:outlineLvl w:val="0"/>
        <w:rPr>
          <w:bCs/>
          <w:szCs w:val="26"/>
          <w:lang w:val="pt-BR"/>
        </w:rPr>
      </w:pPr>
      <w:r w:rsidRPr="008F41C6">
        <w:rPr>
          <w:bCs/>
          <w:szCs w:val="26"/>
          <w:lang w:val="pt-BR"/>
        </w:rPr>
        <w:t>+ Đánh giá được tầm quan tr</w:t>
      </w:r>
      <w:r w:rsidR="00BF0278">
        <w:rPr>
          <w:bCs/>
          <w:szCs w:val="26"/>
          <w:lang w:val="vi-VN"/>
        </w:rPr>
        <w:t>ọ</w:t>
      </w:r>
      <w:r w:rsidRPr="008F41C6">
        <w:rPr>
          <w:bCs/>
          <w:szCs w:val="26"/>
          <w:lang w:val="pt-BR"/>
        </w:rPr>
        <w:t xml:space="preserve">ng của các bước </w:t>
      </w:r>
      <w:r w:rsidR="00BF0278">
        <w:rPr>
          <w:bCs/>
          <w:szCs w:val="26"/>
          <w:lang w:val="vi-VN"/>
        </w:rPr>
        <w:t>làm chuyển động</w:t>
      </w:r>
      <w:r w:rsidRPr="008F41C6">
        <w:rPr>
          <w:bCs/>
          <w:szCs w:val="26"/>
          <w:lang w:val="pt-BR"/>
        </w:rPr>
        <w:t>.</w:t>
      </w:r>
    </w:p>
    <w:p w:rsidR="00A605AC" w:rsidRPr="008F41C6" w:rsidRDefault="00A605AC" w:rsidP="00A605AC">
      <w:pPr>
        <w:spacing w:before="50" w:after="50"/>
        <w:outlineLvl w:val="0"/>
        <w:rPr>
          <w:szCs w:val="26"/>
          <w:lang w:val="pt-BR"/>
        </w:rPr>
      </w:pPr>
      <w:r w:rsidRPr="008F41C6">
        <w:rPr>
          <w:b/>
          <w:bCs/>
          <w:szCs w:val="26"/>
          <w:lang w:val="pt-BR"/>
        </w:rPr>
        <w:t>III. Nội dung môn học:</w:t>
      </w:r>
    </w:p>
    <w:p w:rsidR="00A605AC" w:rsidRPr="008F41C6" w:rsidRDefault="00A605AC" w:rsidP="00A605AC">
      <w:pPr>
        <w:numPr>
          <w:ilvl w:val="0"/>
          <w:numId w:val="14"/>
        </w:numPr>
        <w:spacing w:before="50" w:after="50"/>
        <w:ind w:left="0" w:firstLine="426"/>
        <w:outlineLvl w:val="0"/>
        <w:rPr>
          <w:b/>
          <w:szCs w:val="26"/>
          <w:lang w:val="pt-BR"/>
        </w:rPr>
      </w:pPr>
      <w:r w:rsidRPr="008F41C6">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05AC" w:rsidRPr="00453918" w:rsidTr="0049550D">
        <w:trPr>
          <w:trHeight w:val="454"/>
          <w:tblHeader/>
        </w:trPr>
        <w:tc>
          <w:tcPr>
            <w:tcW w:w="621" w:type="dxa"/>
            <w:vMerge w:val="restart"/>
            <w:shd w:val="clear" w:color="auto" w:fill="auto"/>
            <w:vAlign w:val="center"/>
          </w:tcPr>
          <w:p w:rsidR="00A605AC" w:rsidRPr="00453918" w:rsidRDefault="00A605AC" w:rsidP="0049550D">
            <w:pPr>
              <w:spacing w:before="50" w:after="50"/>
              <w:jc w:val="center"/>
              <w:outlineLvl w:val="0"/>
              <w:rPr>
                <w:b/>
                <w:szCs w:val="26"/>
              </w:rPr>
            </w:pPr>
            <w:r w:rsidRPr="00453918">
              <w:rPr>
                <w:b/>
                <w:szCs w:val="26"/>
              </w:rPr>
              <w:t>Số TT</w:t>
            </w:r>
          </w:p>
        </w:tc>
        <w:tc>
          <w:tcPr>
            <w:tcW w:w="3691" w:type="dxa"/>
            <w:vMerge w:val="restart"/>
            <w:shd w:val="clear" w:color="auto" w:fill="auto"/>
            <w:vAlign w:val="center"/>
          </w:tcPr>
          <w:p w:rsidR="00A605AC" w:rsidRPr="00453918" w:rsidRDefault="00A605AC" w:rsidP="0049550D">
            <w:pPr>
              <w:spacing w:before="50" w:after="50"/>
              <w:jc w:val="center"/>
              <w:outlineLvl w:val="0"/>
              <w:rPr>
                <w:b/>
                <w:szCs w:val="26"/>
              </w:rPr>
            </w:pPr>
            <w:r w:rsidRPr="00453918">
              <w:rPr>
                <w:b/>
                <w:szCs w:val="26"/>
              </w:rPr>
              <w:t>Tên các bài trong môn học</w:t>
            </w:r>
          </w:p>
        </w:tc>
        <w:tc>
          <w:tcPr>
            <w:tcW w:w="5288" w:type="dxa"/>
            <w:gridSpan w:val="4"/>
            <w:shd w:val="clear" w:color="auto" w:fill="auto"/>
            <w:vAlign w:val="center"/>
          </w:tcPr>
          <w:p w:rsidR="00A605AC" w:rsidRPr="00453918" w:rsidRDefault="00A605AC" w:rsidP="0049550D">
            <w:pPr>
              <w:spacing w:before="50" w:after="50"/>
              <w:jc w:val="center"/>
              <w:outlineLvl w:val="0"/>
              <w:rPr>
                <w:b/>
                <w:szCs w:val="26"/>
              </w:rPr>
            </w:pPr>
            <w:r w:rsidRPr="00453918">
              <w:rPr>
                <w:b/>
                <w:szCs w:val="26"/>
              </w:rPr>
              <w:t>Thời gian (giờ)</w:t>
            </w:r>
          </w:p>
        </w:tc>
      </w:tr>
      <w:tr w:rsidR="00A605AC" w:rsidRPr="00453918" w:rsidTr="0049550D">
        <w:trPr>
          <w:trHeight w:val="1030"/>
          <w:tblHeader/>
        </w:trPr>
        <w:tc>
          <w:tcPr>
            <w:tcW w:w="621" w:type="dxa"/>
            <w:vMerge/>
            <w:shd w:val="clear" w:color="auto" w:fill="auto"/>
          </w:tcPr>
          <w:p w:rsidR="00A605AC" w:rsidRPr="00453918" w:rsidRDefault="00A605AC" w:rsidP="0049550D">
            <w:pPr>
              <w:spacing w:before="50" w:after="50"/>
              <w:jc w:val="center"/>
              <w:outlineLvl w:val="0"/>
              <w:rPr>
                <w:b/>
                <w:szCs w:val="26"/>
              </w:rPr>
            </w:pPr>
          </w:p>
        </w:tc>
        <w:tc>
          <w:tcPr>
            <w:tcW w:w="3691" w:type="dxa"/>
            <w:vMerge/>
            <w:shd w:val="clear" w:color="auto" w:fill="auto"/>
            <w:vAlign w:val="center"/>
          </w:tcPr>
          <w:p w:rsidR="00A605AC" w:rsidRPr="00453918" w:rsidRDefault="00A605AC" w:rsidP="0049550D">
            <w:pPr>
              <w:spacing w:before="50" w:after="50"/>
              <w:jc w:val="center"/>
              <w:outlineLvl w:val="0"/>
              <w:rPr>
                <w:b/>
                <w:szCs w:val="26"/>
              </w:rPr>
            </w:pPr>
          </w:p>
        </w:tc>
        <w:tc>
          <w:tcPr>
            <w:tcW w:w="918" w:type="dxa"/>
            <w:shd w:val="clear" w:color="auto" w:fill="auto"/>
            <w:vAlign w:val="center"/>
          </w:tcPr>
          <w:p w:rsidR="00A605AC" w:rsidRPr="00453918" w:rsidRDefault="00A605AC" w:rsidP="0049550D">
            <w:pPr>
              <w:spacing w:before="50" w:after="50"/>
              <w:jc w:val="center"/>
              <w:outlineLvl w:val="0"/>
              <w:rPr>
                <w:b/>
                <w:szCs w:val="26"/>
              </w:rPr>
            </w:pPr>
            <w:r w:rsidRPr="00453918">
              <w:rPr>
                <w:b/>
                <w:szCs w:val="26"/>
              </w:rPr>
              <w:t>Tổng</w:t>
            </w:r>
          </w:p>
          <w:p w:rsidR="00A605AC" w:rsidRPr="00453918" w:rsidRDefault="00A605AC" w:rsidP="0049550D">
            <w:pPr>
              <w:spacing w:before="50" w:after="50"/>
              <w:jc w:val="center"/>
              <w:outlineLvl w:val="0"/>
              <w:rPr>
                <w:b/>
                <w:szCs w:val="26"/>
              </w:rPr>
            </w:pPr>
            <w:r w:rsidRPr="00453918">
              <w:rPr>
                <w:b/>
                <w:szCs w:val="26"/>
              </w:rPr>
              <w:t>số</w:t>
            </w:r>
          </w:p>
        </w:tc>
        <w:tc>
          <w:tcPr>
            <w:tcW w:w="979" w:type="dxa"/>
            <w:shd w:val="clear" w:color="auto" w:fill="auto"/>
            <w:vAlign w:val="center"/>
          </w:tcPr>
          <w:p w:rsidR="00A605AC" w:rsidRPr="00453918" w:rsidRDefault="00A605AC" w:rsidP="0049550D">
            <w:pPr>
              <w:spacing w:before="50" w:after="50"/>
              <w:jc w:val="center"/>
              <w:outlineLvl w:val="0"/>
              <w:rPr>
                <w:b/>
                <w:szCs w:val="26"/>
              </w:rPr>
            </w:pPr>
            <w:r w:rsidRPr="00453918">
              <w:rPr>
                <w:b/>
                <w:szCs w:val="26"/>
              </w:rPr>
              <w:t>Lý thuyết</w:t>
            </w:r>
          </w:p>
        </w:tc>
        <w:tc>
          <w:tcPr>
            <w:tcW w:w="2376" w:type="dxa"/>
            <w:shd w:val="clear" w:color="auto" w:fill="auto"/>
            <w:vAlign w:val="center"/>
          </w:tcPr>
          <w:p w:rsidR="00A605AC" w:rsidRPr="00453918" w:rsidRDefault="00A605AC" w:rsidP="0049550D">
            <w:pPr>
              <w:spacing w:before="50" w:after="50"/>
              <w:jc w:val="center"/>
              <w:outlineLvl w:val="0"/>
              <w:rPr>
                <w:b/>
                <w:szCs w:val="26"/>
              </w:rPr>
            </w:pPr>
            <w:r w:rsidRPr="00453918">
              <w:rPr>
                <w:b/>
                <w:szCs w:val="26"/>
              </w:rPr>
              <w:t>Thực hành / thực tập/ thí nghiệm/ bài tập/ thảo luận</w:t>
            </w:r>
          </w:p>
        </w:tc>
        <w:tc>
          <w:tcPr>
            <w:tcW w:w="1015" w:type="dxa"/>
            <w:shd w:val="clear" w:color="auto" w:fill="auto"/>
            <w:vAlign w:val="center"/>
          </w:tcPr>
          <w:p w:rsidR="00A605AC" w:rsidRPr="00453918" w:rsidRDefault="00A605AC" w:rsidP="0049550D">
            <w:pPr>
              <w:spacing w:before="50" w:after="50"/>
              <w:jc w:val="center"/>
              <w:outlineLvl w:val="0"/>
              <w:rPr>
                <w:b/>
                <w:szCs w:val="26"/>
              </w:rPr>
            </w:pPr>
            <w:r w:rsidRPr="00453918">
              <w:rPr>
                <w:b/>
                <w:szCs w:val="26"/>
              </w:rPr>
              <w:t>Kiểm</w:t>
            </w:r>
          </w:p>
          <w:p w:rsidR="00A605AC" w:rsidRPr="00453918" w:rsidRDefault="00A605AC" w:rsidP="0049550D">
            <w:pPr>
              <w:spacing w:before="50" w:after="50"/>
              <w:jc w:val="center"/>
              <w:outlineLvl w:val="0"/>
              <w:rPr>
                <w:b/>
                <w:szCs w:val="26"/>
              </w:rPr>
            </w:pPr>
            <w:r w:rsidRPr="00453918">
              <w:rPr>
                <w:b/>
                <w:szCs w:val="26"/>
              </w:rPr>
              <w:t>tra</w:t>
            </w:r>
          </w:p>
        </w:tc>
      </w:tr>
      <w:tr w:rsidR="00A605AC" w:rsidRPr="00453918" w:rsidTr="0049550D">
        <w:trPr>
          <w:trHeight w:val="737"/>
        </w:trPr>
        <w:tc>
          <w:tcPr>
            <w:tcW w:w="621" w:type="dxa"/>
            <w:shd w:val="clear" w:color="auto" w:fill="auto"/>
          </w:tcPr>
          <w:p w:rsidR="00A605AC" w:rsidRPr="00453918" w:rsidRDefault="00A605AC" w:rsidP="0049550D">
            <w:pPr>
              <w:spacing w:before="50" w:after="50"/>
              <w:outlineLvl w:val="0"/>
              <w:rPr>
                <w:b/>
                <w:szCs w:val="26"/>
              </w:rPr>
            </w:pPr>
            <w:r w:rsidRPr="00453918">
              <w:rPr>
                <w:b/>
                <w:szCs w:val="26"/>
              </w:rPr>
              <w:t>1</w:t>
            </w:r>
          </w:p>
        </w:tc>
        <w:tc>
          <w:tcPr>
            <w:tcW w:w="3691" w:type="dxa"/>
            <w:shd w:val="clear" w:color="auto" w:fill="auto"/>
          </w:tcPr>
          <w:p w:rsidR="00BE28DD" w:rsidRPr="00F2354A" w:rsidRDefault="00BE28DD" w:rsidP="00BE28DD">
            <w:pPr>
              <w:spacing w:beforeLines="40" w:before="96" w:afterLines="40" w:after="96"/>
              <w:rPr>
                <w:lang w:val="vi-VN"/>
              </w:rPr>
            </w:pPr>
            <w:r>
              <w:rPr>
                <w:i/>
                <w:lang w:val="vi-VN"/>
              </w:rPr>
              <w:t>Chương 1</w:t>
            </w:r>
            <w:r w:rsidRPr="00727604">
              <w:rPr>
                <w:i/>
              </w:rPr>
              <w:t>:</w:t>
            </w:r>
            <w:r w:rsidRPr="00727604">
              <w:t xml:space="preserve"> </w:t>
            </w:r>
            <w:r w:rsidR="00F2354A">
              <w:rPr>
                <w:b/>
                <w:bCs/>
                <w:lang w:val="vi-VN"/>
              </w:rPr>
              <w:t xml:space="preserve">Kiến thức cơ bản về </w:t>
            </w:r>
            <w:r w:rsidR="00BF0278">
              <w:rPr>
                <w:b/>
                <w:bCs/>
                <w:lang w:val="vi-VN"/>
              </w:rPr>
              <w:t>chuyển động</w:t>
            </w:r>
          </w:p>
          <w:p w:rsidR="00A605AC" w:rsidRPr="00453918" w:rsidRDefault="00A605AC" w:rsidP="0049550D">
            <w:pPr>
              <w:spacing w:before="50" w:after="50"/>
              <w:outlineLvl w:val="0"/>
              <w:rPr>
                <w:szCs w:val="26"/>
              </w:rPr>
            </w:pPr>
          </w:p>
        </w:tc>
        <w:tc>
          <w:tcPr>
            <w:tcW w:w="918" w:type="dxa"/>
            <w:shd w:val="clear" w:color="auto" w:fill="auto"/>
          </w:tcPr>
          <w:p w:rsidR="00A605AC" w:rsidRPr="00453918" w:rsidRDefault="00A605AC" w:rsidP="0049550D">
            <w:pPr>
              <w:spacing w:before="50" w:after="50"/>
              <w:jc w:val="center"/>
              <w:outlineLvl w:val="0"/>
              <w:rPr>
                <w:b/>
                <w:szCs w:val="26"/>
              </w:rPr>
            </w:pPr>
            <w:r w:rsidRPr="00453918">
              <w:rPr>
                <w:b/>
                <w:szCs w:val="26"/>
              </w:rPr>
              <w:t>2</w:t>
            </w:r>
          </w:p>
        </w:tc>
        <w:tc>
          <w:tcPr>
            <w:tcW w:w="979" w:type="dxa"/>
            <w:shd w:val="clear" w:color="auto" w:fill="auto"/>
          </w:tcPr>
          <w:p w:rsidR="00A605AC" w:rsidRPr="00453918" w:rsidRDefault="00A605AC" w:rsidP="0049550D">
            <w:pPr>
              <w:spacing w:before="50" w:after="50"/>
              <w:jc w:val="center"/>
              <w:outlineLvl w:val="0"/>
              <w:rPr>
                <w:b/>
                <w:szCs w:val="26"/>
              </w:rPr>
            </w:pPr>
            <w:r w:rsidRPr="00453918">
              <w:rPr>
                <w:b/>
                <w:szCs w:val="26"/>
              </w:rPr>
              <w:t>2</w:t>
            </w:r>
          </w:p>
        </w:tc>
        <w:tc>
          <w:tcPr>
            <w:tcW w:w="2376" w:type="dxa"/>
            <w:shd w:val="clear" w:color="auto" w:fill="auto"/>
          </w:tcPr>
          <w:p w:rsidR="00A605AC" w:rsidRPr="00453918" w:rsidRDefault="00A605AC" w:rsidP="0049550D">
            <w:pPr>
              <w:spacing w:before="50" w:after="50"/>
              <w:jc w:val="center"/>
              <w:outlineLvl w:val="0"/>
              <w:rPr>
                <w:b/>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A605AC" w:rsidRPr="00453918" w:rsidTr="0049550D">
        <w:trPr>
          <w:trHeight w:val="440"/>
        </w:trPr>
        <w:tc>
          <w:tcPr>
            <w:tcW w:w="621" w:type="dxa"/>
            <w:shd w:val="clear" w:color="auto" w:fill="auto"/>
          </w:tcPr>
          <w:p w:rsidR="00A605AC" w:rsidRPr="00453918" w:rsidRDefault="00A605AC" w:rsidP="0049550D">
            <w:pPr>
              <w:spacing w:before="50" w:after="50"/>
              <w:outlineLvl w:val="0"/>
              <w:rPr>
                <w:b/>
                <w:szCs w:val="26"/>
              </w:rPr>
            </w:pPr>
          </w:p>
        </w:tc>
        <w:tc>
          <w:tcPr>
            <w:tcW w:w="3691" w:type="dxa"/>
            <w:shd w:val="clear" w:color="auto" w:fill="auto"/>
          </w:tcPr>
          <w:p w:rsidR="00F2354A" w:rsidRPr="00BF0278" w:rsidRDefault="00F2354A" w:rsidP="00F2354A">
            <w:pPr>
              <w:pStyle w:val="Demuc2"/>
              <w:ind w:left="547" w:hanging="283"/>
              <w:rPr>
                <w:szCs w:val="24"/>
                <w:lang w:val="vi-VN"/>
              </w:rPr>
            </w:pPr>
            <w:r w:rsidRPr="0063450D">
              <w:rPr>
                <w:szCs w:val="24"/>
                <w:lang w:val="pt-BR"/>
              </w:rPr>
              <w:t xml:space="preserve">1.1. </w:t>
            </w:r>
            <w:r w:rsidRPr="0063450D">
              <w:rPr>
                <w:szCs w:val="24"/>
              </w:rPr>
              <w:t xml:space="preserve">Các khái niệm </w:t>
            </w:r>
            <w:r w:rsidR="00BF0278">
              <w:rPr>
                <w:szCs w:val="24"/>
                <w:lang w:val="vi-VN"/>
              </w:rPr>
              <w:t>về chuyển động</w:t>
            </w:r>
          </w:p>
          <w:p w:rsidR="00A605AC" w:rsidRPr="00F2354A" w:rsidRDefault="00A605AC" w:rsidP="00BF0278">
            <w:pPr>
              <w:pStyle w:val="Demuc3"/>
              <w:ind w:left="547" w:hanging="283"/>
              <w:rPr>
                <w:b/>
                <w:szCs w:val="26"/>
              </w:rPr>
            </w:pPr>
          </w:p>
        </w:tc>
        <w:tc>
          <w:tcPr>
            <w:tcW w:w="918" w:type="dxa"/>
            <w:shd w:val="clear" w:color="auto" w:fill="auto"/>
          </w:tcPr>
          <w:p w:rsidR="00A605AC" w:rsidRPr="00BE28DD" w:rsidRDefault="00BF0278" w:rsidP="0049550D">
            <w:pPr>
              <w:spacing w:before="50" w:after="50"/>
              <w:jc w:val="center"/>
              <w:outlineLvl w:val="0"/>
              <w:rPr>
                <w:szCs w:val="26"/>
                <w:lang w:val="vi-VN"/>
              </w:rPr>
            </w:pPr>
            <w:r>
              <w:rPr>
                <w:szCs w:val="26"/>
                <w:lang w:val="vi-VN"/>
              </w:rPr>
              <w:t>0.5</w:t>
            </w:r>
          </w:p>
        </w:tc>
        <w:tc>
          <w:tcPr>
            <w:tcW w:w="979" w:type="dxa"/>
            <w:shd w:val="clear" w:color="auto" w:fill="auto"/>
          </w:tcPr>
          <w:p w:rsidR="00A605AC" w:rsidRPr="00BE28DD" w:rsidRDefault="00BF0278" w:rsidP="0049550D">
            <w:pPr>
              <w:spacing w:before="50" w:after="50"/>
              <w:jc w:val="center"/>
              <w:outlineLvl w:val="0"/>
              <w:rPr>
                <w:szCs w:val="26"/>
                <w:lang w:val="vi-VN"/>
              </w:rPr>
            </w:pPr>
            <w:r>
              <w:rPr>
                <w:szCs w:val="26"/>
                <w:lang w:val="vi-VN"/>
              </w:rPr>
              <w:t>0.5</w:t>
            </w:r>
          </w:p>
        </w:tc>
        <w:tc>
          <w:tcPr>
            <w:tcW w:w="2376" w:type="dxa"/>
            <w:shd w:val="clear" w:color="auto" w:fill="auto"/>
          </w:tcPr>
          <w:p w:rsidR="00A605AC" w:rsidRPr="00453918" w:rsidRDefault="00A605AC" w:rsidP="0049550D">
            <w:pPr>
              <w:spacing w:before="50" w:after="50"/>
              <w:jc w:val="center"/>
              <w:outlineLvl w:val="0"/>
              <w:rPr>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A605AC" w:rsidRPr="00453918" w:rsidTr="0049550D">
        <w:trPr>
          <w:trHeight w:val="323"/>
        </w:trPr>
        <w:tc>
          <w:tcPr>
            <w:tcW w:w="621" w:type="dxa"/>
            <w:shd w:val="clear" w:color="auto" w:fill="auto"/>
          </w:tcPr>
          <w:p w:rsidR="00A605AC" w:rsidRPr="00453918" w:rsidRDefault="00A605AC" w:rsidP="0049550D">
            <w:pPr>
              <w:spacing w:before="50" w:after="50"/>
              <w:outlineLvl w:val="0"/>
              <w:rPr>
                <w:b/>
                <w:szCs w:val="26"/>
              </w:rPr>
            </w:pPr>
          </w:p>
        </w:tc>
        <w:tc>
          <w:tcPr>
            <w:tcW w:w="3691" w:type="dxa"/>
            <w:shd w:val="clear" w:color="auto" w:fill="auto"/>
          </w:tcPr>
          <w:p w:rsidR="00F2354A" w:rsidRPr="00BF0278" w:rsidRDefault="00F2354A" w:rsidP="00F2354A">
            <w:pPr>
              <w:pStyle w:val="Demuc2"/>
              <w:ind w:left="547" w:hanging="283"/>
              <w:rPr>
                <w:szCs w:val="24"/>
                <w:lang w:val="vi-VN"/>
              </w:rPr>
            </w:pPr>
            <w:r w:rsidRPr="0063450D">
              <w:rPr>
                <w:szCs w:val="24"/>
              </w:rPr>
              <w:t xml:space="preserve">1.2. Các </w:t>
            </w:r>
            <w:r w:rsidR="00BF0278">
              <w:rPr>
                <w:szCs w:val="24"/>
                <w:lang w:val="vi-VN"/>
              </w:rPr>
              <w:t>nguyên lý chuyển động</w:t>
            </w:r>
          </w:p>
          <w:p w:rsidR="00A605AC" w:rsidRPr="004624A3" w:rsidRDefault="00A605AC" w:rsidP="00BF0278">
            <w:pPr>
              <w:pStyle w:val="Demuc3"/>
              <w:ind w:left="547" w:hanging="283"/>
              <w:rPr>
                <w:szCs w:val="26"/>
                <w:lang w:val="vi-VN"/>
              </w:rPr>
            </w:pPr>
          </w:p>
        </w:tc>
        <w:tc>
          <w:tcPr>
            <w:tcW w:w="918" w:type="dxa"/>
            <w:shd w:val="clear" w:color="auto" w:fill="auto"/>
          </w:tcPr>
          <w:p w:rsidR="00A605AC" w:rsidRPr="00BE28DD" w:rsidRDefault="00BE28DD" w:rsidP="0049550D">
            <w:pPr>
              <w:spacing w:before="50" w:after="50"/>
              <w:jc w:val="center"/>
              <w:outlineLvl w:val="0"/>
              <w:rPr>
                <w:szCs w:val="26"/>
                <w:lang w:val="vi-VN"/>
              </w:rPr>
            </w:pPr>
            <w:r>
              <w:rPr>
                <w:szCs w:val="26"/>
                <w:lang w:val="vi-VN"/>
              </w:rPr>
              <w:t>1</w:t>
            </w:r>
          </w:p>
        </w:tc>
        <w:tc>
          <w:tcPr>
            <w:tcW w:w="979" w:type="dxa"/>
            <w:shd w:val="clear" w:color="auto" w:fill="auto"/>
          </w:tcPr>
          <w:p w:rsidR="00A605AC" w:rsidRPr="00BE28DD" w:rsidRDefault="00BE28DD" w:rsidP="0049550D">
            <w:pPr>
              <w:spacing w:before="50" w:after="50"/>
              <w:jc w:val="center"/>
              <w:outlineLvl w:val="0"/>
              <w:rPr>
                <w:szCs w:val="26"/>
                <w:lang w:val="vi-VN"/>
              </w:rPr>
            </w:pPr>
            <w:r>
              <w:rPr>
                <w:szCs w:val="26"/>
                <w:lang w:val="vi-VN"/>
              </w:rPr>
              <w:t>1</w:t>
            </w:r>
          </w:p>
        </w:tc>
        <w:tc>
          <w:tcPr>
            <w:tcW w:w="2376" w:type="dxa"/>
            <w:shd w:val="clear" w:color="auto" w:fill="auto"/>
          </w:tcPr>
          <w:p w:rsidR="00A605AC" w:rsidRPr="00453918" w:rsidRDefault="00A605AC" w:rsidP="0049550D">
            <w:pPr>
              <w:spacing w:before="50" w:after="50"/>
              <w:jc w:val="center"/>
              <w:outlineLvl w:val="0"/>
              <w:rPr>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A605AC" w:rsidRPr="00453918" w:rsidTr="0049550D">
        <w:trPr>
          <w:trHeight w:val="323"/>
        </w:trPr>
        <w:tc>
          <w:tcPr>
            <w:tcW w:w="621" w:type="dxa"/>
            <w:shd w:val="clear" w:color="auto" w:fill="auto"/>
          </w:tcPr>
          <w:p w:rsidR="00A605AC" w:rsidRPr="00453918" w:rsidRDefault="00A605AC" w:rsidP="0049550D">
            <w:pPr>
              <w:spacing w:before="50" w:after="50"/>
              <w:outlineLvl w:val="0"/>
              <w:rPr>
                <w:b/>
                <w:szCs w:val="26"/>
              </w:rPr>
            </w:pPr>
          </w:p>
        </w:tc>
        <w:tc>
          <w:tcPr>
            <w:tcW w:w="3691" w:type="dxa"/>
            <w:shd w:val="clear" w:color="auto" w:fill="auto"/>
          </w:tcPr>
          <w:p w:rsidR="00A605AC" w:rsidRPr="00BF0278" w:rsidRDefault="00BF0278" w:rsidP="00BF0278">
            <w:pPr>
              <w:pStyle w:val="ListParagraph"/>
              <w:numPr>
                <w:ilvl w:val="1"/>
                <w:numId w:val="14"/>
              </w:numPr>
              <w:spacing w:before="50" w:after="50"/>
              <w:ind w:left="547" w:hanging="283"/>
              <w:outlineLvl w:val="0"/>
              <w:rPr>
                <w:szCs w:val="26"/>
                <w:lang w:val="vi-VN"/>
              </w:rPr>
            </w:pPr>
            <w:r>
              <w:rPr>
                <w:b/>
                <w:szCs w:val="26"/>
                <w:lang w:val="vi-VN"/>
              </w:rPr>
              <w:t xml:space="preserve"> </w:t>
            </w:r>
            <w:r w:rsidRPr="00BF0278">
              <w:rPr>
                <w:szCs w:val="26"/>
                <w:lang w:val="vi-VN"/>
              </w:rPr>
              <w:t>Các phương tiện làm chuyển động</w:t>
            </w:r>
          </w:p>
        </w:tc>
        <w:tc>
          <w:tcPr>
            <w:tcW w:w="918" w:type="dxa"/>
            <w:shd w:val="clear" w:color="auto" w:fill="auto"/>
          </w:tcPr>
          <w:p w:rsidR="00A605AC" w:rsidRPr="00BF0278" w:rsidRDefault="00BF0278" w:rsidP="0049550D">
            <w:pPr>
              <w:spacing w:before="50" w:after="50"/>
              <w:jc w:val="center"/>
              <w:outlineLvl w:val="0"/>
              <w:rPr>
                <w:szCs w:val="26"/>
                <w:lang w:val="vi-VN"/>
              </w:rPr>
            </w:pPr>
            <w:r>
              <w:rPr>
                <w:szCs w:val="26"/>
                <w:lang w:val="vi-VN"/>
              </w:rPr>
              <w:t>0.5</w:t>
            </w:r>
          </w:p>
        </w:tc>
        <w:tc>
          <w:tcPr>
            <w:tcW w:w="979" w:type="dxa"/>
            <w:shd w:val="clear" w:color="auto" w:fill="auto"/>
          </w:tcPr>
          <w:p w:rsidR="00A605AC" w:rsidRPr="00BF0278" w:rsidRDefault="00BF0278" w:rsidP="0049550D">
            <w:pPr>
              <w:spacing w:before="50" w:after="50"/>
              <w:jc w:val="center"/>
              <w:outlineLvl w:val="0"/>
              <w:rPr>
                <w:szCs w:val="26"/>
                <w:lang w:val="vi-VN"/>
              </w:rPr>
            </w:pPr>
            <w:r>
              <w:rPr>
                <w:szCs w:val="26"/>
                <w:lang w:val="vi-VN"/>
              </w:rPr>
              <w:t>0.5</w:t>
            </w:r>
          </w:p>
        </w:tc>
        <w:tc>
          <w:tcPr>
            <w:tcW w:w="2376" w:type="dxa"/>
            <w:shd w:val="clear" w:color="auto" w:fill="auto"/>
          </w:tcPr>
          <w:p w:rsidR="00A605AC" w:rsidRPr="00453918" w:rsidRDefault="00A605AC" w:rsidP="0049550D">
            <w:pPr>
              <w:spacing w:before="50" w:after="50"/>
              <w:jc w:val="center"/>
              <w:outlineLvl w:val="0"/>
              <w:rPr>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A605AC" w:rsidRPr="00453918" w:rsidTr="0049550D">
        <w:trPr>
          <w:trHeight w:val="454"/>
        </w:trPr>
        <w:tc>
          <w:tcPr>
            <w:tcW w:w="621" w:type="dxa"/>
            <w:shd w:val="clear" w:color="auto" w:fill="auto"/>
          </w:tcPr>
          <w:p w:rsidR="00A605AC" w:rsidRPr="00453918" w:rsidRDefault="00A605AC" w:rsidP="0049550D">
            <w:pPr>
              <w:spacing w:before="50" w:after="50"/>
              <w:outlineLvl w:val="0"/>
              <w:rPr>
                <w:b/>
                <w:szCs w:val="26"/>
              </w:rPr>
            </w:pPr>
            <w:r w:rsidRPr="00453918">
              <w:rPr>
                <w:b/>
                <w:szCs w:val="26"/>
              </w:rPr>
              <w:lastRenderedPageBreak/>
              <w:t>2</w:t>
            </w:r>
          </w:p>
        </w:tc>
        <w:tc>
          <w:tcPr>
            <w:tcW w:w="3691" w:type="dxa"/>
            <w:shd w:val="clear" w:color="auto" w:fill="auto"/>
          </w:tcPr>
          <w:p w:rsidR="00A605AC" w:rsidRPr="00F279A4" w:rsidRDefault="008C1721" w:rsidP="00BF0278">
            <w:pPr>
              <w:spacing w:before="50" w:after="50"/>
              <w:outlineLvl w:val="0"/>
              <w:rPr>
                <w:b/>
                <w:szCs w:val="26"/>
              </w:rPr>
            </w:pPr>
            <w:r>
              <w:rPr>
                <w:i/>
                <w:lang w:val="vi-VN"/>
              </w:rPr>
              <w:t xml:space="preserve">Chương 2: </w:t>
            </w:r>
            <w:r w:rsidRPr="00727604">
              <w:rPr>
                <w:i/>
              </w:rPr>
              <w:t xml:space="preserve">: </w:t>
            </w:r>
            <w:r w:rsidR="00BF0278">
              <w:rPr>
                <w:b/>
                <w:bCs/>
                <w:i/>
                <w:lang w:val="vi-VN"/>
              </w:rPr>
              <w:t>Đồ họa chuyển động 2D</w:t>
            </w:r>
          </w:p>
        </w:tc>
        <w:tc>
          <w:tcPr>
            <w:tcW w:w="918" w:type="dxa"/>
            <w:shd w:val="clear" w:color="auto" w:fill="auto"/>
          </w:tcPr>
          <w:p w:rsidR="00A605AC" w:rsidRPr="00453918" w:rsidRDefault="00A605AC" w:rsidP="0049550D">
            <w:pPr>
              <w:spacing w:before="50" w:after="50"/>
              <w:jc w:val="center"/>
              <w:outlineLvl w:val="0"/>
              <w:rPr>
                <w:b/>
                <w:szCs w:val="26"/>
              </w:rPr>
            </w:pPr>
          </w:p>
        </w:tc>
        <w:tc>
          <w:tcPr>
            <w:tcW w:w="979" w:type="dxa"/>
            <w:shd w:val="clear" w:color="auto" w:fill="auto"/>
          </w:tcPr>
          <w:p w:rsidR="00A605AC" w:rsidRPr="00453918" w:rsidRDefault="00A605AC" w:rsidP="0049550D">
            <w:pPr>
              <w:spacing w:before="50" w:after="50"/>
              <w:jc w:val="center"/>
              <w:outlineLvl w:val="0"/>
              <w:rPr>
                <w:b/>
                <w:szCs w:val="26"/>
                <w:lang w:val="vi-VN"/>
              </w:rPr>
            </w:pPr>
          </w:p>
        </w:tc>
        <w:tc>
          <w:tcPr>
            <w:tcW w:w="2376" w:type="dxa"/>
            <w:shd w:val="clear" w:color="auto" w:fill="auto"/>
          </w:tcPr>
          <w:p w:rsidR="00A605AC" w:rsidRPr="00453918" w:rsidRDefault="00A605AC" w:rsidP="0049550D">
            <w:pPr>
              <w:spacing w:before="50" w:after="50"/>
              <w:jc w:val="center"/>
              <w:outlineLvl w:val="0"/>
              <w:rPr>
                <w:b/>
                <w:szCs w:val="26"/>
                <w:lang w:val="vi-VN"/>
              </w:rPr>
            </w:pPr>
          </w:p>
        </w:tc>
        <w:tc>
          <w:tcPr>
            <w:tcW w:w="1015" w:type="dxa"/>
            <w:shd w:val="clear" w:color="auto" w:fill="auto"/>
          </w:tcPr>
          <w:p w:rsidR="00A605AC" w:rsidRPr="00453918" w:rsidRDefault="00A605AC" w:rsidP="0049550D">
            <w:pPr>
              <w:spacing w:before="50" w:after="50"/>
              <w:jc w:val="center"/>
              <w:outlineLvl w:val="0"/>
              <w:rPr>
                <w:b/>
                <w:szCs w:val="26"/>
              </w:rPr>
            </w:pPr>
          </w:p>
        </w:tc>
      </w:tr>
      <w:tr w:rsidR="00A605AC" w:rsidRPr="00165635" w:rsidTr="0049550D">
        <w:trPr>
          <w:trHeight w:val="454"/>
        </w:trPr>
        <w:tc>
          <w:tcPr>
            <w:tcW w:w="621" w:type="dxa"/>
            <w:shd w:val="clear" w:color="auto" w:fill="auto"/>
          </w:tcPr>
          <w:p w:rsidR="00A605AC" w:rsidRPr="00324DB9" w:rsidRDefault="00A605AC" w:rsidP="0049550D">
            <w:pPr>
              <w:spacing w:before="50" w:after="50"/>
              <w:outlineLvl w:val="0"/>
              <w:rPr>
                <w:szCs w:val="26"/>
                <w:lang w:val="vi-VN"/>
              </w:rPr>
            </w:pPr>
          </w:p>
        </w:tc>
        <w:tc>
          <w:tcPr>
            <w:tcW w:w="3691" w:type="dxa"/>
            <w:shd w:val="clear" w:color="auto" w:fill="auto"/>
          </w:tcPr>
          <w:p w:rsidR="00324DB9" w:rsidRDefault="00F279A4" w:rsidP="00324DB9">
            <w:pPr>
              <w:spacing w:beforeLines="40" w:before="96" w:afterLines="40" w:after="96"/>
              <w:rPr>
                <w:lang w:val="vi-VN"/>
              </w:rPr>
            </w:pPr>
            <w:r>
              <w:rPr>
                <w:lang w:val="vi-VN"/>
              </w:rPr>
              <w:t>2,1</w:t>
            </w:r>
            <w:r w:rsidR="00324DB9">
              <w:rPr>
                <w:lang w:val="vi-VN"/>
              </w:rPr>
              <w:t xml:space="preserve">. Giới thiệu tổng quan và giao diện Adobe </w:t>
            </w:r>
            <w:r w:rsidR="00BF0278">
              <w:rPr>
                <w:lang w:val="vi-VN"/>
              </w:rPr>
              <w:t>Animate</w:t>
            </w:r>
            <w:r w:rsidR="00324DB9">
              <w:rPr>
                <w:lang w:val="vi-VN"/>
              </w:rPr>
              <w:t>.</w:t>
            </w:r>
          </w:p>
          <w:p w:rsidR="00324DB9" w:rsidRDefault="00F279A4" w:rsidP="00324DB9">
            <w:pPr>
              <w:spacing w:beforeLines="40" w:before="96" w:afterLines="40" w:after="96"/>
              <w:rPr>
                <w:lang w:val="vi-VN"/>
              </w:rPr>
            </w:pPr>
            <w:r>
              <w:rPr>
                <w:lang w:val="vi-VN"/>
              </w:rPr>
              <w:t>2</w:t>
            </w:r>
            <w:r w:rsidR="00324DB9">
              <w:rPr>
                <w:lang w:val="vi-VN"/>
              </w:rPr>
              <w:t>.</w:t>
            </w:r>
            <w:r w:rsidR="00F8332A">
              <w:rPr>
                <w:lang w:val="vi-VN"/>
              </w:rPr>
              <w:t>1.1.</w:t>
            </w:r>
            <w:r w:rsidR="00324DB9">
              <w:rPr>
                <w:lang w:val="vi-VN"/>
              </w:rPr>
              <w:t xml:space="preserve"> Giới thiệu tổng quan</w:t>
            </w:r>
          </w:p>
          <w:p w:rsidR="00324DB9" w:rsidRDefault="00F279A4" w:rsidP="00324DB9">
            <w:pPr>
              <w:spacing w:beforeLines="40" w:before="96" w:afterLines="40" w:after="96"/>
              <w:rPr>
                <w:lang w:val="vi-VN"/>
              </w:rPr>
            </w:pPr>
            <w:r>
              <w:rPr>
                <w:lang w:val="vi-VN"/>
              </w:rPr>
              <w:t>2,</w:t>
            </w:r>
            <w:r w:rsidR="00F8332A">
              <w:rPr>
                <w:lang w:val="vi-VN"/>
              </w:rPr>
              <w:t>1.2</w:t>
            </w:r>
            <w:r w:rsidR="00324DB9">
              <w:rPr>
                <w:lang w:val="vi-VN"/>
              </w:rPr>
              <w:t xml:space="preserve">. Giao diện Adobe </w:t>
            </w:r>
            <w:r w:rsidR="00BF0278">
              <w:rPr>
                <w:lang w:val="vi-VN"/>
              </w:rPr>
              <w:t>Animate</w:t>
            </w:r>
          </w:p>
          <w:p w:rsidR="00324DB9" w:rsidRDefault="00F8332A" w:rsidP="00324DB9">
            <w:pPr>
              <w:spacing w:beforeLines="40" w:before="96" w:afterLines="40" w:after="96"/>
              <w:rPr>
                <w:lang w:val="vi-VN"/>
              </w:rPr>
            </w:pPr>
            <w:r>
              <w:rPr>
                <w:lang w:val="vi-VN"/>
              </w:rPr>
              <w:t>2.1</w:t>
            </w:r>
            <w:r w:rsidR="00324DB9">
              <w:rPr>
                <w:lang w:val="vi-VN"/>
              </w:rPr>
              <w:t>.</w:t>
            </w:r>
            <w:r>
              <w:rPr>
                <w:lang w:val="vi-VN"/>
              </w:rPr>
              <w:t>3.</w:t>
            </w:r>
            <w:r w:rsidR="00324DB9">
              <w:rPr>
                <w:lang w:val="vi-VN"/>
              </w:rPr>
              <w:t xml:space="preserve"> Môi trường làm việc với Adobe </w:t>
            </w:r>
            <w:r w:rsidR="00BF0278">
              <w:rPr>
                <w:lang w:val="vi-VN"/>
              </w:rPr>
              <w:t>Animate</w:t>
            </w:r>
          </w:p>
          <w:p w:rsidR="00A605AC" w:rsidRPr="00324DB9" w:rsidRDefault="00A605AC" w:rsidP="0049550D">
            <w:pPr>
              <w:spacing w:before="50" w:after="50"/>
              <w:outlineLvl w:val="0"/>
              <w:rPr>
                <w:szCs w:val="26"/>
                <w:lang w:val="vi-VN"/>
              </w:rPr>
            </w:pPr>
          </w:p>
        </w:tc>
        <w:tc>
          <w:tcPr>
            <w:tcW w:w="918" w:type="dxa"/>
            <w:shd w:val="clear" w:color="auto" w:fill="auto"/>
          </w:tcPr>
          <w:p w:rsidR="00A605AC" w:rsidRPr="00324DB9" w:rsidRDefault="00A605AC" w:rsidP="0049550D">
            <w:pPr>
              <w:spacing w:before="50" w:after="50"/>
              <w:jc w:val="center"/>
              <w:outlineLvl w:val="0"/>
              <w:rPr>
                <w:color w:val="FF0000"/>
                <w:szCs w:val="26"/>
                <w:lang w:val="vi-VN"/>
              </w:rPr>
            </w:pPr>
          </w:p>
        </w:tc>
        <w:tc>
          <w:tcPr>
            <w:tcW w:w="979" w:type="dxa"/>
            <w:shd w:val="clear" w:color="auto" w:fill="auto"/>
          </w:tcPr>
          <w:p w:rsidR="00A605AC" w:rsidRPr="00324DB9" w:rsidRDefault="00A605AC" w:rsidP="0049550D">
            <w:pPr>
              <w:spacing w:before="50" w:after="50"/>
              <w:jc w:val="center"/>
              <w:outlineLvl w:val="0"/>
              <w:rPr>
                <w:color w:val="FF0000"/>
                <w:szCs w:val="26"/>
                <w:lang w:val="vi-VN"/>
              </w:rPr>
            </w:pPr>
          </w:p>
        </w:tc>
        <w:tc>
          <w:tcPr>
            <w:tcW w:w="2376" w:type="dxa"/>
            <w:shd w:val="clear" w:color="auto" w:fill="auto"/>
          </w:tcPr>
          <w:p w:rsidR="00A605AC" w:rsidRPr="00324DB9" w:rsidRDefault="00A605AC" w:rsidP="0049550D">
            <w:pPr>
              <w:spacing w:before="50" w:after="50"/>
              <w:jc w:val="center"/>
              <w:outlineLvl w:val="0"/>
              <w:rPr>
                <w:szCs w:val="26"/>
                <w:lang w:val="vi-VN"/>
              </w:rPr>
            </w:pPr>
          </w:p>
        </w:tc>
        <w:tc>
          <w:tcPr>
            <w:tcW w:w="1015" w:type="dxa"/>
            <w:shd w:val="clear" w:color="auto" w:fill="auto"/>
          </w:tcPr>
          <w:p w:rsidR="00A605AC" w:rsidRPr="00324DB9" w:rsidRDefault="00A605AC" w:rsidP="0049550D">
            <w:pPr>
              <w:spacing w:before="50" w:after="50"/>
              <w:jc w:val="center"/>
              <w:outlineLvl w:val="0"/>
              <w:rPr>
                <w:szCs w:val="26"/>
                <w:lang w:val="vi-VN"/>
              </w:rPr>
            </w:pPr>
          </w:p>
        </w:tc>
      </w:tr>
      <w:tr w:rsidR="00A605AC" w:rsidRPr="00453918" w:rsidTr="0049550D">
        <w:trPr>
          <w:trHeight w:val="454"/>
        </w:trPr>
        <w:tc>
          <w:tcPr>
            <w:tcW w:w="621" w:type="dxa"/>
            <w:shd w:val="clear" w:color="auto" w:fill="auto"/>
          </w:tcPr>
          <w:p w:rsidR="00A605AC" w:rsidRPr="00324DB9" w:rsidRDefault="00A605AC" w:rsidP="0049550D">
            <w:pPr>
              <w:spacing w:before="50" w:after="50"/>
              <w:outlineLvl w:val="0"/>
              <w:rPr>
                <w:szCs w:val="26"/>
                <w:lang w:val="vi-VN"/>
              </w:rPr>
            </w:pPr>
          </w:p>
        </w:tc>
        <w:tc>
          <w:tcPr>
            <w:tcW w:w="3691" w:type="dxa"/>
            <w:shd w:val="clear" w:color="auto" w:fill="auto"/>
          </w:tcPr>
          <w:p w:rsidR="00324DB9" w:rsidRDefault="00F279A4" w:rsidP="00324DB9">
            <w:pPr>
              <w:spacing w:beforeLines="40" w:before="96" w:afterLines="40" w:after="96"/>
              <w:rPr>
                <w:lang w:val="vi-VN"/>
              </w:rPr>
            </w:pPr>
            <w:r>
              <w:rPr>
                <w:lang w:val="vi-VN"/>
              </w:rPr>
              <w:t>2,2</w:t>
            </w:r>
            <w:r w:rsidR="00324DB9">
              <w:rPr>
                <w:lang w:val="vi-VN"/>
              </w:rPr>
              <w:t xml:space="preserve">. </w:t>
            </w:r>
            <w:r w:rsidR="00BF0278">
              <w:rPr>
                <w:lang w:val="vi-VN"/>
              </w:rPr>
              <w:t>Hệ thống công cụ</w:t>
            </w:r>
          </w:p>
          <w:p w:rsidR="00A605AC" w:rsidRPr="00324DB9" w:rsidRDefault="00A605AC" w:rsidP="00244AE2">
            <w:pPr>
              <w:spacing w:beforeLines="40" w:before="96" w:afterLines="40" w:after="96"/>
              <w:rPr>
                <w:szCs w:val="26"/>
                <w:lang w:val="vi-VN"/>
              </w:rPr>
            </w:pPr>
          </w:p>
        </w:tc>
        <w:tc>
          <w:tcPr>
            <w:tcW w:w="918" w:type="dxa"/>
            <w:shd w:val="clear" w:color="auto" w:fill="auto"/>
          </w:tcPr>
          <w:p w:rsidR="00A605AC" w:rsidRPr="00453918" w:rsidRDefault="00A605AC" w:rsidP="0049550D">
            <w:pPr>
              <w:spacing w:before="50" w:after="50"/>
              <w:jc w:val="center"/>
              <w:outlineLvl w:val="0"/>
              <w:rPr>
                <w:szCs w:val="26"/>
              </w:rPr>
            </w:pPr>
          </w:p>
        </w:tc>
        <w:tc>
          <w:tcPr>
            <w:tcW w:w="979" w:type="dxa"/>
            <w:shd w:val="clear" w:color="auto" w:fill="auto"/>
          </w:tcPr>
          <w:p w:rsidR="00A605AC" w:rsidRPr="00453918" w:rsidRDefault="00A605AC" w:rsidP="0049550D">
            <w:pPr>
              <w:spacing w:before="50" w:after="50"/>
              <w:jc w:val="center"/>
              <w:outlineLvl w:val="0"/>
              <w:rPr>
                <w:szCs w:val="26"/>
              </w:rPr>
            </w:pPr>
          </w:p>
        </w:tc>
        <w:tc>
          <w:tcPr>
            <w:tcW w:w="2376" w:type="dxa"/>
            <w:shd w:val="clear" w:color="auto" w:fill="auto"/>
          </w:tcPr>
          <w:p w:rsidR="00A605AC" w:rsidRPr="00453918" w:rsidRDefault="00A605AC" w:rsidP="0049550D">
            <w:pPr>
              <w:spacing w:before="50" w:after="50"/>
              <w:jc w:val="center"/>
              <w:outlineLvl w:val="0"/>
              <w:rPr>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244AE2" w:rsidRPr="00244AE2" w:rsidTr="0049550D">
        <w:trPr>
          <w:trHeight w:val="454"/>
        </w:trPr>
        <w:tc>
          <w:tcPr>
            <w:tcW w:w="621" w:type="dxa"/>
            <w:shd w:val="clear" w:color="auto" w:fill="auto"/>
          </w:tcPr>
          <w:p w:rsidR="00244AE2" w:rsidRPr="00324DB9" w:rsidRDefault="00244AE2" w:rsidP="0049550D">
            <w:pPr>
              <w:spacing w:before="50" w:after="50"/>
              <w:outlineLvl w:val="0"/>
              <w:rPr>
                <w:szCs w:val="26"/>
                <w:lang w:val="vi-VN"/>
              </w:rPr>
            </w:pPr>
          </w:p>
        </w:tc>
        <w:tc>
          <w:tcPr>
            <w:tcW w:w="3691" w:type="dxa"/>
            <w:shd w:val="clear" w:color="auto" w:fill="auto"/>
          </w:tcPr>
          <w:p w:rsidR="00244AE2" w:rsidRDefault="00244AE2" w:rsidP="00324DB9">
            <w:pPr>
              <w:spacing w:beforeLines="40" w:before="96" w:afterLines="40" w:after="96"/>
              <w:rPr>
                <w:lang w:val="vi-VN"/>
              </w:rPr>
            </w:pPr>
            <w:r>
              <w:rPr>
                <w:lang w:val="vi-VN"/>
              </w:rPr>
              <w:t xml:space="preserve">2.3. Các kiểu hoạt hình </w:t>
            </w:r>
          </w:p>
          <w:p w:rsidR="00244AE2" w:rsidRDefault="00244AE2" w:rsidP="00324DB9">
            <w:pPr>
              <w:spacing w:beforeLines="40" w:before="96" w:afterLines="40" w:after="96"/>
              <w:rPr>
                <w:lang w:val="vi-VN"/>
              </w:rPr>
            </w:pPr>
            <w:r>
              <w:rPr>
                <w:lang w:val="vi-VN"/>
              </w:rPr>
              <w:t>2.3.1. Frame by Frame</w:t>
            </w:r>
          </w:p>
          <w:p w:rsidR="00244AE2" w:rsidRDefault="00244AE2" w:rsidP="00324DB9">
            <w:pPr>
              <w:spacing w:beforeLines="40" w:before="96" w:afterLines="40" w:after="96"/>
              <w:rPr>
                <w:lang w:val="vi-VN"/>
              </w:rPr>
            </w:pPr>
            <w:r>
              <w:rPr>
                <w:lang w:val="vi-VN"/>
              </w:rPr>
              <w:t>2.3.2. Shape</w:t>
            </w:r>
          </w:p>
          <w:p w:rsidR="00244AE2" w:rsidRDefault="00244AE2" w:rsidP="00324DB9">
            <w:pPr>
              <w:spacing w:beforeLines="40" w:before="96" w:afterLines="40" w:after="96"/>
              <w:rPr>
                <w:lang w:val="vi-VN"/>
              </w:rPr>
            </w:pPr>
            <w:r>
              <w:rPr>
                <w:lang w:val="vi-VN"/>
              </w:rPr>
              <w:t>2.3.3. Motion</w:t>
            </w:r>
          </w:p>
        </w:tc>
        <w:tc>
          <w:tcPr>
            <w:tcW w:w="918" w:type="dxa"/>
            <w:shd w:val="clear" w:color="auto" w:fill="auto"/>
          </w:tcPr>
          <w:p w:rsidR="00244AE2" w:rsidRPr="00244AE2" w:rsidRDefault="00244AE2" w:rsidP="0049550D">
            <w:pPr>
              <w:spacing w:before="50" w:after="50"/>
              <w:jc w:val="center"/>
              <w:outlineLvl w:val="0"/>
              <w:rPr>
                <w:szCs w:val="26"/>
                <w:lang w:val="vi-VN"/>
              </w:rPr>
            </w:pPr>
          </w:p>
        </w:tc>
        <w:tc>
          <w:tcPr>
            <w:tcW w:w="979" w:type="dxa"/>
            <w:shd w:val="clear" w:color="auto" w:fill="auto"/>
          </w:tcPr>
          <w:p w:rsidR="00244AE2" w:rsidRPr="00244AE2" w:rsidRDefault="00244AE2" w:rsidP="0049550D">
            <w:pPr>
              <w:spacing w:before="50" w:after="50"/>
              <w:jc w:val="center"/>
              <w:outlineLvl w:val="0"/>
              <w:rPr>
                <w:szCs w:val="26"/>
                <w:lang w:val="vi-VN"/>
              </w:rPr>
            </w:pPr>
          </w:p>
        </w:tc>
        <w:tc>
          <w:tcPr>
            <w:tcW w:w="2376" w:type="dxa"/>
            <w:shd w:val="clear" w:color="auto" w:fill="auto"/>
          </w:tcPr>
          <w:p w:rsidR="00244AE2" w:rsidRPr="00244AE2" w:rsidRDefault="00244AE2" w:rsidP="0049550D">
            <w:pPr>
              <w:spacing w:before="50" w:after="50"/>
              <w:jc w:val="center"/>
              <w:outlineLvl w:val="0"/>
              <w:rPr>
                <w:szCs w:val="26"/>
                <w:lang w:val="vi-VN"/>
              </w:rPr>
            </w:pPr>
          </w:p>
        </w:tc>
        <w:tc>
          <w:tcPr>
            <w:tcW w:w="1015" w:type="dxa"/>
            <w:shd w:val="clear" w:color="auto" w:fill="auto"/>
          </w:tcPr>
          <w:p w:rsidR="00244AE2" w:rsidRPr="00244AE2" w:rsidRDefault="00244AE2" w:rsidP="0049550D">
            <w:pPr>
              <w:spacing w:before="50" w:after="50"/>
              <w:jc w:val="center"/>
              <w:outlineLvl w:val="0"/>
              <w:rPr>
                <w:szCs w:val="26"/>
                <w:lang w:val="vi-VN"/>
              </w:rPr>
            </w:pPr>
          </w:p>
        </w:tc>
      </w:tr>
      <w:tr w:rsidR="00A605AC" w:rsidRPr="00453918" w:rsidTr="0049550D">
        <w:trPr>
          <w:trHeight w:val="454"/>
        </w:trPr>
        <w:tc>
          <w:tcPr>
            <w:tcW w:w="621" w:type="dxa"/>
            <w:shd w:val="clear" w:color="auto" w:fill="auto"/>
          </w:tcPr>
          <w:p w:rsidR="00A605AC" w:rsidRPr="00244AE2" w:rsidRDefault="00A605AC" w:rsidP="0049550D">
            <w:pPr>
              <w:spacing w:before="50" w:after="50"/>
              <w:outlineLvl w:val="0"/>
              <w:rPr>
                <w:szCs w:val="26"/>
                <w:lang w:val="vi-VN"/>
              </w:rPr>
            </w:pPr>
          </w:p>
        </w:tc>
        <w:tc>
          <w:tcPr>
            <w:tcW w:w="3691" w:type="dxa"/>
            <w:shd w:val="clear" w:color="auto" w:fill="auto"/>
          </w:tcPr>
          <w:p w:rsidR="004624A3" w:rsidRDefault="00F8332A" w:rsidP="004624A3">
            <w:pPr>
              <w:spacing w:beforeLines="40" w:before="96" w:afterLines="40" w:after="96"/>
              <w:rPr>
                <w:lang w:val="vi-VN"/>
              </w:rPr>
            </w:pPr>
            <w:r>
              <w:rPr>
                <w:lang w:val="vi-VN"/>
              </w:rPr>
              <w:t>2.</w:t>
            </w:r>
            <w:r w:rsidR="00244AE2">
              <w:rPr>
                <w:lang w:val="vi-VN"/>
              </w:rPr>
              <w:t>4</w:t>
            </w:r>
            <w:r w:rsidR="004624A3">
              <w:rPr>
                <w:lang w:val="vi-VN"/>
              </w:rPr>
              <w:t>. Sử dụng hình ảnh, âm thanh và kí tự</w:t>
            </w:r>
          </w:p>
          <w:p w:rsidR="004624A3" w:rsidRDefault="00F8332A" w:rsidP="004624A3">
            <w:pPr>
              <w:spacing w:beforeLines="40" w:before="96" w:afterLines="40" w:after="96"/>
              <w:rPr>
                <w:lang w:val="vi-VN"/>
              </w:rPr>
            </w:pPr>
            <w:r>
              <w:rPr>
                <w:lang w:val="vi-VN"/>
              </w:rPr>
              <w:t>2.</w:t>
            </w:r>
            <w:r w:rsidR="00244AE2">
              <w:rPr>
                <w:lang w:val="vi-VN"/>
              </w:rPr>
              <w:t>4</w:t>
            </w:r>
            <w:r>
              <w:rPr>
                <w:lang w:val="vi-VN"/>
              </w:rPr>
              <w:t>.1</w:t>
            </w:r>
            <w:r w:rsidR="004624A3">
              <w:rPr>
                <w:lang w:val="vi-VN"/>
              </w:rPr>
              <w:t>. Sử dụng hình ảnh trong biên tập</w:t>
            </w:r>
          </w:p>
          <w:p w:rsidR="004624A3" w:rsidRDefault="00F8332A" w:rsidP="004624A3">
            <w:pPr>
              <w:spacing w:beforeLines="40" w:before="96" w:afterLines="40" w:after="96"/>
              <w:rPr>
                <w:lang w:val="vi-VN"/>
              </w:rPr>
            </w:pPr>
            <w:r>
              <w:rPr>
                <w:lang w:val="vi-VN"/>
              </w:rPr>
              <w:t>2.</w:t>
            </w:r>
            <w:r w:rsidR="00244AE2">
              <w:rPr>
                <w:lang w:val="vi-VN"/>
              </w:rPr>
              <w:t>4</w:t>
            </w:r>
            <w:r w:rsidR="004624A3">
              <w:rPr>
                <w:lang w:val="vi-VN"/>
              </w:rPr>
              <w:t>.2. Sử dụng âm thanh trong biên tập</w:t>
            </w:r>
          </w:p>
          <w:p w:rsidR="004624A3" w:rsidRDefault="00F8332A" w:rsidP="004624A3">
            <w:pPr>
              <w:spacing w:beforeLines="40" w:before="96" w:afterLines="40" w:after="96"/>
              <w:rPr>
                <w:lang w:val="vi-VN"/>
              </w:rPr>
            </w:pPr>
            <w:r>
              <w:rPr>
                <w:lang w:val="vi-VN"/>
              </w:rPr>
              <w:t>2.</w:t>
            </w:r>
            <w:r w:rsidR="00244AE2">
              <w:rPr>
                <w:lang w:val="vi-VN"/>
              </w:rPr>
              <w:t>4</w:t>
            </w:r>
            <w:r w:rsidR="004624A3">
              <w:rPr>
                <w:lang w:val="vi-VN"/>
              </w:rPr>
              <w:t>.3.  Sử dụng text  trong biên tập</w:t>
            </w:r>
          </w:p>
          <w:p w:rsidR="00A605AC" w:rsidRPr="004624A3" w:rsidRDefault="00A605AC" w:rsidP="0049550D">
            <w:pPr>
              <w:spacing w:before="50" w:after="50"/>
              <w:outlineLvl w:val="0"/>
              <w:rPr>
                <w:szCs w:val="26"/>
                <w:lang w:val="vi-VN"/>
              </w:rPr>
            </w:pPr>
          </w:p>
        </w:tc>
        <w:tc>
          <w:tcPr>
            <w:tcW w:w="918" w:type="dxa"/>
            <w:shd w:val="clear" w:color="auto" w:fill="auto"/>
          </w:tcPr>
          <w:p w:rsidR="00A605AC" w:rsidRPr="00EC5155" w:rsidRDefault="00A605AC" w:rsidP="0049550D">
            <w:pPr>
              <w:spacing w:before="50" w:after="50"/>
              <w:jc w:val="center"/>
              <w:outlineLvl w:val="0"/>
              <w:rPr>
                <w:color w:val="FF0000"/>
                <w:szCs w:val="26"/>
              </w:rPr>
            </w:pPr>
          </w:p>
        </w:tc>
        <w:tc>
          <w:tcPr>
            <w:tcW w:w="979" w:type="dxa"/>
            <w:shd w:val="clear" w:color="auto" w:fill="auto"/>
          </w:tcPr>
          <w:p w:rsidR="00A605AC" w:rsidRPr="00453918" w:rsidRDefault="00A605AC" w:rsidP="0049550D">
            <w:pPr>
              <w:spacing w:before="50" w:after="50"/>
              <w:jc w:val="center"/>
              <w:outlineLvl w:val="0"/>
              <w:rPr>
                <w:szCs w:val="26"/>
              </w:rPr>
            </w:pPr>
          </w:p>
        </w:tc>
        <w:tc>
          <w:tcPr>
            <w:tcW w:w="2376" w:type="dxa"/>
            <w:shd w:val="clear" w:color="auto" w:fill="auto"/>
          </w:tcPr>
          <w:p w:rsidR="00A605AC" w:rsidRPr="00453918" w:rsidRDefault="00A605AC" w:rsidP="0049550D">
            <w:pPr>
              <w:spacing w:before="50" w:after="50"/>
              <w:jc w:val="center"/>
              <w:outlineLvl w:val="0"/>
              <w:rPr>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4624A3" w:rsidRPr="00453918" w:rsidTr="0049550D">
        <w:trPr>
          <w:trHeight w:val="454"/>
        </w:trPr>
        <w:tc>
          <w:tcPr>
            <w:tcW w:w="621" w:type="dxa"/>
            <w:shd w:val="clear" w:color="auto" w:fill="auto"/>
          </w:tcPr>
          <w:p w:rsidR="004624A3" w:rsidRPr="00453918" w:rsidRDefault="004624A3" w:rsidP="0049550D">
            <w:pPr>
              <w:spacing w:before="50" w:after="50"/>
              <w:outlineLvl w:val="0"/>
              <w:rPr>
                <w:szCs w:val="26"/>
              </w:rPr>
            </w:pPr>
          </w:p>
        </w:tc>
        <w:tc>
          <w:tcPr>
            <w:tcW w:w="3691" w:type="dxa"/>
            <w:shd w:val="clear" w:color="auto" w:fill="auto"/>
          </w:tcPr>
          <w:p w:rsidR="004624A3" w:rsidRDefault="00F8332A" w:rsidP="00897FD4">
            <w:pPr>
              <w:spacing w:beforeLines="40" w:before="96" w:afterLines="40" w:after="96"/>
              <w:rPr>
                <w:lang w:val="vi-VN"/>
              </w:rPr>
            </w:pPr>
            <w:r>
              <w:rPr>
                <w:lang w:val="vi-VN"/>
              </w:rPr>
              <w:t>2</w:t>
            </w:r>
            <w:r w:rsidR="004624A3">
              <w:rPr>
                <w:lang w:val="vi-VN"/>
              </w:rPr>
              <w:t>.</w:t>
            </w:r>
            <w:r w:rsidR="00897FD4">
              <w:rPr>
                <w:lang w:val="vi-VN"/>
              </w:rPr>
              <w:t>5</w:t>
            </w:r>
            <w:r w:rsidR="004624A3">
              <w:rPr>
                <w:lang w:val="vi-VN"/>
              </w:rPr>
              <w:t xml:space="preserve">. Xuất bản </w:t>
            </w:r>
            <w:r w:rsidR="00897FD4">
              <w:rPr>
                <w:lang w:val="vi-VN"/>
              </w:rPr>
              <w:t>chuyển động 2D</w:t>
            </w:r>
            <w:r w:rsidR="004624A3">
              <w:rPr>
                <w:lang w:val="vi-VN"/>
              </w:rPr>
              <w:t>.</w:t>
            </w:r>
          </w:p>
        </w:tc>
        <w:tc>
          <w:tcPr>
            <w:tcW w:w="918" w:type="dxa"/>
            <w:shd w:val="clear" w:color="auto" w:fill="auto"/>
          </w:tcPr>
          <w:p w:rsidR="004624A3" w:rsidRPr="00EC5155" w:rsidRDefault="004624A3" w:rsidP="0049550D">
            <w:pPr>
              <w:spacing w:before="50" w:after="50"/>
              <w:jc w:val="center"/>
              <w:outlineLvl w:val="0"/>
              <w:rPr>
                <w:color w:val="FF0000"/>
                <w:szCs w:val="26"/>
              </w:rPr>
            </w:pPr>
          </w:p>
        </w:tc>
        <w:tc>
          <w:tcPr>
            <w:tcW w:w="979" w:type="dxa"/>
            <w:shd w:val="clear" w:color="auto" w:fill="auto"/>
          </w:tcPr>
          <w:p w:rsidR="004624A3" w:rsidRPr="00453918" w:rsidRDefault="004624A3" w:rsidP="0049550D">
            <w:pPr>
              <w:spacing w:before="50" w:after="50"/>
              <w:jc w:val="center"/>
              <w:outlineLvl w:val="0"/>
              <w:rPr>
                <w:szCs w:val="26"/>
              </w:rPr>
            </w:pPr>
          </w:p>
        </w:tc>
        <w:tc>
          <w:tcPr>
            <w:tcW w:w="2376" w:type="dxa"/>
            <w:shd w:val="clear" w:color="auto" w:fill="auto"/>
          </w:tcPr>
          <w:p w:rsidR="004624A3" w:rsidRPr="00453918" w:rsidRDefault="004624A3" w:rsidP="0049550D">
            <w:pPr>
              <w:spacing w:before="50" w:after="50"/>
              <w:jc w:val="center"/>
              <w:outlineLvl w:val="0"/>
              <w:rPr>
                <w:szCs w:val="26"/>
              </w:rPr>
            </w:pPr>
          </w:p>
        </w:tc>
        <w:tc>
          <w:tcPr>
            <w:tcW w:w="1015" w:type="dxa"/>
            <w:shd w:val="clear" w:color="auto" w:fill="auto"/>
          </w:tcPr>
          <w:p w:rsidR="004624A3" w:rsidRPr="00453918" w:rsidRDefault="004624A3" w:rsidP="0049550D">
            <w:pPr>
              <w:spacing w:before="50" w:after="50"/>
              <w:jc w:val="center"/>
              <w:outlineLvl w:val="0"/>
              <w:rPr>
                <w:szCs w:val="26"/>
              </w:rPr>
            </w:pPr>
          </w:p>
        </w:tc>
      </w:tr>
      <w:tr w:rsidR="00F8332A" w:rsidRPr="00165635" w:rsidTr="0049550D">
        <w:trPr>
          <w:trHeight w:val="454"/>
        </w:trPr>
        <w:tc>
          <w:tcPr>
            <w:tcW w:w="621" w:type="dxa"/>
            <w:shd w:val="clear" w:color="auto" w:fill="auto"/>
          </w:tcPr>
          <w:p w:rsidR="00F8332A" w:rsidRPr="00F8332A" w:rsidRDefault="00F8332A" w:rsidP="0049550D">
            <w:pPr>
              <w:spacing w:before="50" w:after="50"/>
              <w:outlineLvl w:val="0"/>
              <w:rPr>
                <w:szCs w:val="26"/>
                <w:lang w:val="vi-VN"/>
              </w:rPr>
            </w:pPr>
            <w:r>
              <w:rPr>
                <w:szCs w:val="26"/>
                <w:lang w:val="vi-VN"/>
              </w:rPr>
              <w:t>3</w:t>
            </w:r>
          </w:p>
        </w:tc>
        <w:tc>
          <w:tcPr>
            <w:tcW w:w="3691" w:type="dxa"/>
            <w:shd w:val="clear" w:color="auto" w:fill="auto"/>
          </w:tcPr>
          <w:p w:rsidR="00F8332A" w:rsidRDefault="00F8332A" w:rsidP="00897FD4">
            <w:pPr>
              <w:spacing w:beforeLines="40" w:before="96" w:afterLines="40" w:after="96"/>
              <w:rPr>
                <w:lang w:val="vi-VN"/>
              </w:rPr>
            </w:pPr>
            <w:r>
              <w:rPr>
                <w:lang w:val="vi-VN"/>
              </w:rPr>
              <w:t>Chương 3</w:t>
            </w:r>
            <w:r w:rsidRPr="00F8332A">
              <w:rPr>
                <w:b/>
                <w:lang w:val="vi-VN"/>
              </w:rPr>
              <w:t xml:space="preserve">: </w:t>
            </w:r>
            <w:r w:rsidR="00897FD4">
              <w:rPr>
                <w:b/>
                <w:bCs/>
                <w:i/>
                <w:lang w:val="vi-VN"/>
              </w:rPr>
              <w:t xml:space="preserve">Đồ họa chuyển động </w:t>
            </w:r>
            <w:r w:rsidR="00897FD4">
              <w:rPr>
                <w:b/>
                <w:bCs/>
                <w:i/>
                <w:lang w:val="vi-VN"/>
              </w:rPr>
              <w:t>3</w:t>
            </w:r>
            <w:r w:rsidR="00897FD4">
              <w:rPr>
                <w:b/>
                <w:bCs/>
                <w:i/>
                <w:lang w:val="vi-VN"/>
              </w:rPr>
              <w:t>D</w:t>
            </w:r>
            <w:r w:rsidR="00897FD4">
              <w:rPr>
                <w:b/>
                <w:bCs/>
                <w:i/>
                <w:lang w:val="vi-VN"/>
              </w:rPr>
              <w:t xml:space="preserve"> với 3DSmax</w:t>
            </w:r>
          </w:p>
        </w:tc>
        <w:tc>
          <w:tcPr>
            <w:tcW w:w="918" w:type="dxa"/>
            <w:shd w:val="clear" w:color="auto" w:fill="auto"/>
          </w:tcPr>
          <w:p w:rsidR="00F8332A" w:rsidRPr="00570982" w:rsidRDefault="00F8332A" w:rsidP="0049550D">
            <w:pPr>
              <w:spacing w:before="50" w:after="50"/>
              <w:jc w:val="center"/>
              <w:outlineLvl w:val="0"/>
              <w:rPr>
                <w:color w:val="FF0000"/>
                <w:szCs w:val="26"/>
                <w:lang w:val="vi-VN"/>
              </w:rPr>
            </w:pPr>
          </w:p>
        </w:tc>
        <w:tc>
          <w:tcPr>
            <w:tcW w:w="979" w:type="dxa"/>
            <w:shd w:val="clear" w:color="auto" w:fill="auto"/>
          </w:tcPr>
          <w:p w:rsidR="00F8332A" w:rsidRPr="00570982" w:rsidRDefault="00F8332A" w:rsidP="0049550D">
            <w:pPr>
              <w:spacing w:before="50" w:after="50"/>
              <w:jc w:val="center"/>
              <w:outlineLvl w:val="0"/>
              <w:rPr>
                <w:szCs w:val="26"/>
                <w:lang w:val="vi-VN"/>
              </w:rPr>
            </w:pPr>
          </w:p>
        </w:tc>
        <w:tc>
          <w:tcPr>
            <w:tcW w:w="2376" w:type="dxa"/>
            <w:shd w:val="clear" w:color="auto" w:fill="auto"/>
          </w:tcPr>
          <w:p w:rsidR="00F8332A" w:rsidRPr="00570982" w:rsidRDefault="00F8332A" w:rsidP="0049550D">
            <w:pPr>
              <w:spacing w:before="50" w:after="50"/>
              <w:jc w:val="center"/>
              <w:outlineLvl w:val="0"/>
              <w:rPr>
                <w:szCs w:val="26"/>
                <w:lang w:val="vi-VN"/>
              </w:rPr>
            </w:pPr>
          </w:p>
        </w:tc>
        <w:tc>
          <w:tcPr>
            <w:tcW w:w="1015" w:type="dxa"/>
            <w:shd w:val="clear" w:color="auto" w:fill="auto"/>
          </w:tcPr>
          <w:p w:rsidR="00F8332A" w:rsidRPr="00570982" w:rsidRDefault="00F8332A" w:rsidP="0049550D">
            <w:pPr>
              <w:spacing w:before="50" w:after="50"/>
              <w:jc w:val="center"/>
              <w:outlineLvl w:val="0"/>
              <w:rPr>
                <w:szCs w:val="26"/>
                <w:lang w:val="vi-VN"/>
              </w:rPr>
            </w:pPr>
          </w:p>
        </w:tc>
      </w:tr>
      <w:tr w:rsidR="00570982" w:rsidRPr="00897FD4" w:rsidTr="0049550D">
        <w:trPr>
          <w:trHeight w:val="454"/>
        </w:trPr>
        <w:tc>
          <w:tcPr>
            <w:tcW w:w="621" w:type="dxa"/>
            <w:shd w:val="clear" w:color="auto" w:fill="auto"/>
          </w:tcPr>
          <w:p w:rsidR="00570982" w:rsidRDefault="00570982" w:rsidP="0049550D">
            <w:pPr>
              <w:spacing w:before="50" w:after="50"/>
              <w:outlineLvl w:val="0"/>
              <w:rPr>
                <w:szCs w:val="26"/>
                <w:lang w:val="vi-VN"/>
              </w:rPr>
            </w:pPr>
          </w:p>
        </w:tc>
        <w:tc>
          <w:tcPr>
            <w:tcW w:w="3691" w:type="dxa"/>
            <w:shd w:val="clear" w:color="auto" w:fill="auto"/>
          </w:tcPr>
          <w:p w:rsidR="00570982" w:rsidRPr="00897FD4" w:rsidRDefault="00570982" w:rsidP="00897FD4">
            <w:pPr>
              <w:spacing w:beforeLines="40" w:before="96" w:afterLines="40" w:after="96" w:line="360" w:lineRule="auto"/>
              <w:ind w:left="122" w:hanging="20"/>
              <w:rPr>
                <w:lang w:val="vi-VN"/>
              </w:rPr>
            </w:pPr>
            <w:r>
              <w:rPr>
                <w:lang w:val="vi-VN"/>
              </w:rPr>
              <w:t>3</w:t>
            </w:r>
            <w:r w:rsidRPr="00570982">
              <w:rPr>
                <w:lang w:val="vi-VN"/>
              </w:rPr>
              <w:t xml:space="preserve">.1. </w:t>
            </w:r>
            <w:r w:rsidR="00897FD4">
              <w:rPr>
                <w:lang w:val="vi-VN"/>
              </w:rPr>
              <w:t>Các công cụ làm chuyển động</w:t>
            </w:r>
          </w:p>
        </w:tc>
        <w:tc>
          <w:tcPr>
            <w:tcW w:w="918" w:type="dxa"/>
            <w:shd w:val="clear" w:color="auto" w:fill="auto"/>
          </w:tcPr>
          <w:p w:rsidR="00570982" w:rsidRPr="00570982" w:rsidRDefault="00570982" w:rsidP="0049550D">
            <w:pPr>
              <w:spacing w:before="50" w:after="50"/>
              <w:jc w:val="center"/>
              <w:outlineLvl w:val="0"/>
              <w:rPr>
                <w:color w:val="FF0000"/>
                <w:szCs w:val="26"/>
                <w:lang w:val="vi-VN"/>
              </w:rPr>
            </w:pPr>
          </w:p>
        </w:tc>
        <w:tc>
          <w:tcPr>
            <w:tcW w:w="979" w:type="dxa"/>
            <w:shd w:val="clear" w:color="auto" w:fill="auto"/>
          </w:tcPr>
          <w:p w:rsidR="00570982" w:rsidRPr="00570982" w:rsidRDefault="00570982" w:rsidP="0049550D">
            <w:pPr>
              <w:spacing w:before="50" w:after="50"/>
              <w:jc w:val="center"/>
              <w:outlineLvl w:val="0"/>
              <w:rPr>
                <w:szCs w:val="26"/>
                <w:lang w:val="vi-VN"/>
              </w:rPr>
            </w:pPr>
          </w:p>
        </w:tc>
        <w:tc>
          <w:tcPr>
            <w:tcW w:w="2376" w:type="dxa"/>
            <w:shd w:val="clear" w:color="auto" w:fill="auto"/>
          </w:tcPr>
          <w:p w:rsidR="00570982" w:rsidRPr="00570982" w:rsidRDefault="00570982" w:rsidP="0049550D">
            <w:pPr>
              <w:spacing w:before="50" w:after="50"/>
              <w:jc w:val="center"/>
              <w:outlineLvl w:val="0"/>
              <w:rPr>
                <w:szCs w:val="26"/>
                <w:lang w:val="vi-VN"/>
              </w:rPr>
            </w:pPr>
          </w:p>
        </w:tc>
        <w:tc>
          <w:tcPr>
            <w:tcW w:w="1015" w:type="dxa"/>
            <w:shd w:val="clear" w:color="auto" w:fill="auto"/>
          </w:tcPr>
          <w:p w:rsidR="00570982" w:rsidRPr="00570982" w:rsidRDefault="00570982" w:rsidP="0049550D">
            <w:pPr>
              <w:spacing w:before="50" w:after="50"/>
              <w:jc w:val="center"/>
              <w:outlineLvl w:val="0"/>
              <w:rPr>
                <w:szCs w:val="26"/>
                <w:lang w:val="vi-VN"/>
              </w:rPr>
            </w:pPr>
          </w:p>
        </w:tc>
      </w:tr>
      <w:tr w:rsidR="00570982" w:rsidRPr="00165635" w:rsidTr="0049550D">
        <w:trPr>
          <w:trHeight w:val="454"/>
        </w:trPr>
        <w:tc>
          <w:tcPr>
            <w:tcW w:w="621" w:type="dxa"/>
            <w:shd w:val="clear" w:color="auto" w:fill="auto"/>
          </w:tcPr>
          <w:p w:rsidR="00570982" w:rsidRDefault="00570982" w:rsidP="0049550D">
            <w:pPr>
              <w:spacing w:before="50" w:after="50"/>
              <w:outlineLvl w:val="0"/>
              <w:rPr>
                <w:szCs w:val="26"/>
                <w:lang w:val="vi-VN"/>
              </w:rPr>
            </w:pPr>
          </w:p>
        </w:tc>
        <w:tc>
          <w:tcPr>
            <w:tcW w:w="3691" w:type="dxa"/>
            <w:shd w:val="clear" w:color="auto" w:fill="auto"/>
          </w:tcPr>
          <w:p w:rsidR="004C52C3" w:rsidRPr="004C52C3" w:rsidRDefault="00570982" w:rsidP="00897FD4">
            <w:pPr>
              <w:spacing w:beforeLines="40" w:before="96" w:afterLines="40" w:after="96" w:line="360" w:lineRule="auto"/>
              <w:ind w:left="122" w:hanging="20"/>
              <w:rPr>
                <w:lang w:val="vi-VN"/>
              </w:rPr>
            </w:pPr>
            <w:r>
              <w:rPr>
                <w:lang w:val="vi-VN"/>
              </w:rPr>
              <w:t>3.2. Các</w:t>
            </w:r>
            <w:r w:rsidR="00897FD4">
              <w:rPr>
                <w:lang w:val="vi-VN"/>
              </w:rPr>
              <w:t xml:space="preserve"> lệnh và </w:t>
            </w:r>
            <w:r>
              <w:rPr>
                <w:lang w:val="vi-VN"/>
              </w:rPr>
              <w:t xml:space="preserve"> hiệu ứng </w:t>
            </w:r>
            <w:r w:rsidR="00897FD4">
              <w:rPr>
                <w:lang w:val="vi-VN"/>
              </w:rPr>
              <w:t>chuyển động</w:t>
            </w:r>
          </w:p>
        </w:tc>
        <w:tc>
          <w:tcPr>
            <w:tcW w:w="918" w:type="dxa"/>
            <w:shd w:val="clear" w:color="auto" w:fill="auto"/>
          </w:tcPr>
          <w:p w:rsidR="00570982" w:rsidRPr="00570982" w:rsidRDefault="00570982" w:rsidP="0049550D">
            <w:pPr>
              <w:spacing w:before="50" w:after="50"/>
              <w:jc w:val="center"/>
              <w:outlineLvl w:val="0"/>
              <w:rPr>
                <w:color w:val="FF0000"/>
                <w:szCs w:val="26"/>
                <w:lang w:val="vi-VN"/>
              </w:rPr>
            </w:pPr>
          </w:p>
        </w:tc>
        <w:tc>
          <w:tcPr>
            <w:tcW w:w="979" w:type="dxa"/>
            <w:shd w:val="clear" w:color="auto" w:fill="auto"/>
          </w:tcPr>
          <w:p w:rsidR="00570982" w:rsidRPr="00570982" w:rsidRDefault="00570982" w:rsidP="0049550D">
            <w:pPr>
              <w:spacing w:before="50" w:after="50"/>
              <w:jc w:val="center"/>
              <w:outlineLvl w:val="0"/>
              <w:rPr>
                <w:szCs w:val="26"/>
                <w:lang w:val="vi-VN"/>
              </w:rPr>
            </w:pPr>
          </w:p>
        </w:tc>
        <w:tc>
          <w:tcPr>
            <w:tcW w:w="2376" w:type="dxa"/>
            <w:shd w:val="clear" w:color="auto" w:fill="auto"/>
          </w:tcPr>
          <w:p w:rsidR="00570982" w:rsidRPr="00570982" w:rsidRDefault="00570982" w:rsidP="0049550D">
            <w:pPr>
              <w:spacing w:before="50" w:after="50"/>
              <w:jc w:val="center"/>
              <w:outlineLvl w:val="0"/>
              <w:rPr>
                <w:szCs w:val="26"/>
                <w:lang w:val="vi-VN"/>
              </w:rPr>
            </w:pPr>
          </w:p>
        </w:tc>
        <w:tc>
          <w:tcPr>
            <w:tcW w:w="1015" w:type="dxa"/>
            <w:shd w:val="clear" w:color="auto" w:fill="auto"/>
          </w:tcPr>
          <w:p w:rsidR="00570982" w:rsidRPr="00570982" w:rsidRDefault="00570982" w:rsidP="0049550D">
            <w:pPr>
              <w:spacing w:before="50" w:after="50"/>
              <w:jc w:val="center"/>
              <w:outlineLvl w:val="0"/>
              <w:rPr>
                <w:szCs w:val="26"/>
                <w:lang w:val="vi-VN"/>
              </w:rPr>
            </w:pPr>
          </w:p>
        </w:tc>
      </w:tr>
      <w:tr w:rsidR="004C52C3" w:rsidRPr="00165635" w:rsidTr="0049550D">
        <w:trPr>
          <w:trHeight w:val="454"/>
        </w:trPr>
        <w:tc>
          <w:tcPr>
            <w:tcW w:w="621" w:type="dxa"/>
            <w:shd w:val="clear" w:color="auto" w:fill="auto"/>
          </w:tcPr>
          <w:p w:rsidR="004C52C3" w:rsidRDefault="004C52C3" w:rsidP="0049550D">
            <w:pPr>
              <w:spacing w:before="50" w:after="50"/>
              <w:outlineLvl w:val="0"/>
              <w:rPr>
                <w:szCs w:val="26"/>
                <w:lang w:val="vi-VN"/>
              </w:rPr>
            </w:pPr>
          </w:p>
        </w:tc>
        <w:tc>
          <w:tcPr>
            <w:tcW w:w="3691" w:type="dxa"/>
            <w:shd w:val="clear" w:color="auto" w:fill="auto"/>
          </w:tcPr>
          <w:p w:rsidR="004C52C3" w:rsidRDefault="004C52C3" w:rsidP="00897FD4">
            <w:pPr>
              <w:spacing w:beforeLines="40" w:before="96" w:afterLines="40" w:after="96" w:line="360" w:lineRule="auto"/>
              <w:ind w:left="122" w:hanging="20"/>
              <w:rPr>
                <w:lang w:val="vi-VN"/>
              </w:rPr>
            </w:pPr>
            <w:r>
              <w:rPr>
                <w:lang w:val="vi-VN"/>
              </w:rPr>
              <w:t xml:space="preserve">3.3. </w:t>
            </w:r>
            <w:r w:rsidR="00897FD4">
              <w:rPr>
                <w:lang w:val="vi-VN"/>
              </w:rPr>
              <w:t>Thiết kế chuyển động 3D</w:t>
            </w:r>
          </w:p>
        </w:tc>
        <w:tc>
          <w:tcPr>
            <w:tcW w:w="918" w:type="dxa"/>
            <w:shd w:val="clear" w:color="auto" w:fill="auto"/>
          </w:tcPr>
          <w:p w:rsidR="004C52C3" w:rsidRPr="00570982" w:rsidRDefault="004C52C3" w:rsidP="0049550D">
            <w:pPr>
              <w:spacing w:before="50" w:after="50"/>
              <w:jc w:val="center"/>
              <w:outlineLvl w:val="0"/>
              <w:rPr>
                <w:color w:val="FF0000"/>
                <w:szCs w:val="26"/>
                <w:lang w:val="vi-VN"/>
              </w:rPr>
            </w:pPr>
          </w:p>
        </w:tc>
        <w:tc>
          <w:tcPr>
            <w:tcW w:w="979" w:type="dxa"/>
            <w:shd w:val="clear" w:color="auto" w:fill="auto"/>
          </w:tcPr>
          <w:p w:rsidR="004C52C3" w:rsidRPr="00570982" w:rsidRDefault="004C52C3" w:rsidP="0049550D">
            <w:pPr>
              <w:spacing w:before="50" w:after="50"/>
              <w:jc w:val="center"/>
              <w:outlineLvl w:val="0"/>
              <w:rPr>
                <w:szCs w:val="26"/>
                <w:lang w:val="vi-VN"/>
              </w:rPr>
            </w:pPr>
          </w:p>
        </w:tc>
        <w:tc>
          <w:tcPr>
            <w:tcW w:w="2376" w:type="dxa"/>
            <w:shd w:val="clear" w:color="auto" w:fill="auto"/>
          </w:tcPr>
          <w:p w:rsidR="004C52C3" w:rsidRPr="00570982" w:rsidRDefault="004C52C3" w:rsidP="0049550D">
            <w:pPr>
              <w:spacing w:before="50" w:after="50"/>
              <w:jc w:val="center"/>
              <w:outlineLvl w:val="0"/>
              <w:rPr>
                <w:szCs w:val="26"/>
                <w:lang w:val="vi-VN"/>
              </w:rPr>
            </w:pPr>
          </w:p>
        </w:tc>
        <w:tc>
          <w:tcPr>
            <w:tcW w:w="1015" w:type="dxa"/>
            <w:shd w:val="clear" w:color="auto" w:fill="auto"/>
          </w:tcPr>
          <w:p w:rsidR="004C52C3" w:rsidRPr="00570982" w:rsidRDefault="004C52C3" w:rsidP="0049550D">
            <w:pPr>
              <w:spacing w:before="50" w:after="50"/>
              <w:jc w:val="center"/>
              <w:outlineLvl w:val="0"/>
              <w:rPr>
                <w:szCs w:val="26"/>
                <w:lang w:val="vi-VN"/>
              </w:rPr>
            </w:pPr>
          </w:p>
        </w:tc>
      </w:tr>
      <w:tr w:rsidR="00897FD4" w:rsidRPr="00165635" w:rsidTr="0049550D">
        <w:trPr>
          <w:trHeight w:val="454"/>
        </w:trPr>
        <w:tc>
          <w:tcPr>
            <w:tcW w:w="621" w:type="dxa"/>
            <w:shd w:val="clear" w:color="auto" w:fill="auto"/>
          </w:tcPr>
          <w:p w:rsidR="00897FD4" w:rsidRDefault="00897FD4" w:rsidP="0049550D">
            <w:pPr>
              <w:spacing w:before="50" w:after="50"/>
              <w:outlineLvl w:val="0"/>
              <w:rPr>
                <w:szCs w:val="26"/>
                <w:lang w:val="vi-VN"/>
              </w:rPr>
            </w:pPr>
            <w:r>
              <w:rPr>
                <w:szCs w:val="26"/>
                <w:lang w:val="vi-VN"/>
              </w:rPr>
              <w:t>4</w:t>
            </w:r>
          </w:p>
        </w:tc>
        <w:tc>
          <w:tcPr>
            <w:tcW w:w="3691" w:type="dxa"/>
            <w:shd w:val="clear" w:color="auto" w:fill="auto"/>
          </w:tcPr>
          <w:p w:rsidR="00897FD4" w:rsidRPr="00897FD4" w:rsidRDefault="00897FD4" w:rsidP="00897FD4">
            <w:pPr>
              <w:spacing w:beforeLines="40" w:before="96" w:afterLines="40" w:after="96" w:line="360" w:lineRule="auto"/>
              <w:ind w:left="122" w:hanging="20"/>
              <w:rPr>
                <w:b/>
                <w:i/>
                <w:lang w:val="vi-VN"/>
              </w:rPr>
            </w:pPr>
            <w:r w:rsidRPr="00897FD4">
              <w:rPr>
                <w:b/>
                <w:i/>
                <w:lang w:val="vi-VN"/>
              </w:rPr>
              <w:t>Chương 4: Biên tập và xử lý hậu kỳ chuyển động</w:t>
            </w:r>
          </w:p>
        </w:tc>
        <w:tc>
          <w:tcPr>
            <w:tcW w:w="918" w:type="dxa"/>
            <w:shd w:val="clear" w:color="auto" w:fill="auto"/>
          </w:tcPr>
          <w:p w:rsidR="00897FD4" w:rsidRPr="00570982" w:rsidRDefault="00897FD4" w:rsidP="0049550D">
            <w:pPr>
              <w:spacing w:before="50" w:after="50"/>
              <w:jc w:val="center"/>
              <w:outlineLvl w:val="0"/>
              <w:rPr>
                <w:color w:val="FF0000"/>
                <w:szCs w:val="26"/>
                <w:lang w:val="vi-VN"/>
              </w:rPr>
            </w:pPr>
          </w:p>
        </w:tc>
        <w:tc>
          <w:tcPr>
            <w:tcW w:w="979" w:type="dxa"/>
            <w:shd w:val="clear" w:color="auto" w:fill="auto"/>
          </w:tcPr>
          <w:p w:rsidR="00897FD4" w:rsidRPr="00570982" w:rsidRDefault="00897FD4" w:rsidP="0049550D">
            <w:pPr>
              <w:spacing w:before="50" w:after="50"/>
              <w:jc w:val="center"/>
              <w:outlineLvl w:val="0"/>
              <w:rPr>
                <w:szCs w:val="26"/>
                <w:lang w:val="vi-VN"/>
              </w:rPr>
            </w:pPr>
          </w:p>
        </w:tc>
        <w:tc>
          <w:tcPr>
            <w:tcW w:w="2376" w:type="dxa"/>
            <w:shd w:val="clear" w:color="auto" w:fill="auto"/>
          </w:tcPr>
          <w:p w:rsidR="00897FD4" w:rsidRPr="00570982" w:rsidRDefault="00897FD4" w:rsidP="0049550D">
            <w:pPr>
              <w:spacing w:before="50" w:after="50"/>
              <w:jc w:val="center"/>
              <w:outlineLvl w:val="0"/>
              <w:rPr>
                <w:szCs w:val="26"/>
                <w:lang w:val="vi-VN"/>
              </w:rPr>
            </w:pPr>
          </w:p>
        </w:tc>
        <w:tc>
          <w:tcPr>
            <w:tcW w:w="1015" w:type="dxa"/>
            <w:shd w:val="clear" w:color="auto" w:fill="auto"/>
          </w:tcPr>
          <w:p w:rsidR="00897FD4" w:rsidRPr="00570982" w:rsidRDefault="00897FD4" w:rsidP="0049550D">
            <w:pPr>
              <w:spacing w:before="50" w:after="50"/>
              <w:jc w:val="center"/>
              <w:outlineLvl w:val="0"/>
              <w:rPr>
                <w:szCs w:val="26"/>
                <w:lang w:val="vi-VN"/>
              </w:rPr>
            </w:pPr>
          </w:p>
        </w:tc>
      </w:tr>
      <w:tr w:rsidR="00897FD4" w:rsidRPr="00165635" w:rsidTr="0049550D">
        <w:trPr>
          <w:trHeight w:val="454"/>
        </w:trPr>
        <w:tc>
          <w:tcPr>
            <w:tcW w:w="621" w:type="dxa"/>
            <w:shd w:val="clear" w:color="auto" w:fill="auto"/>
          </w:tcPr>
          <w:p w:rsidR="00897FD4" w:rsidRDefault="00897FD4" w:rsidP="0049550D">
            <w:pPr>
              <w:spacing w:before="50" w:after="50"/>
              <w:outlineLvl w:val="0"/>
              <w:rPr>
                <w:szCs w:val="26"/>
                <w:lang w:val="vi-VN"/>
              </w:rPr>
            </w:pPr>
          </w:p>
        </w:tc>
        <w:tc>
          <w:tcPr>
            <w:tcW w:w="3691" w:type="dxa"/>
            <w:shd w:val="clear" w:color="auto" w:fill="auto"/>
          </w:tcPr>
          <w:p w:rsidR="00897FD4" w:rsidRPr="00F92641" w:rsidRDefault="00F92641" w:rsidP="00897FD4">
            <w:pPr>
              <w:spacing w:beforeLines="40" w:before="96" w:afterLines="40" w:after="96" w:line="360" w:lineRule="auto"/>
              <w:ind w:left="122" w:hanging="20"/>
              <w:rPr>
                <w:lang w:val="vi-VN"/>
              </w:rPr>
            </w:pPr>
            <w:r>
              <w:rPr>
                <w:lang w:val="vi-VN"/>
              </w:rPr>
              <w:t>4.1. Nhập /xuất các dữ liệu chuyển động 2D, 3D</w:t>
            </w:r>
          </w:p>
        </w:tc>
        <w:tc>
          <w:tcPr>
            <w:tcW w:w="918" w:type="dxa"/>
            <w:shd w:val="clear" w:color="auto" w:fill="auto"/>
          </w:tcPr>
          <w:p w:rsidR="00897FD4" w:rsidRPr="00570982" w:rsidRDefault="00897FD4" w:rsidP="0049550D">
            <w:pPr>
              <w:spacing w:before="50" w:after="50"/>
              <w:jc w:val="center"/>
              <w:outlineLvl w:val="0"/>
              <w:rPr>
                <w:color w:val="FF0000"/>
                <w:szCs w:val="26"/>
                <w:lang w:val="vi-VN"/>
              </w:rPr>
            </w:pPr>
          </w:p>
        </w:tc>
        <w:tc>
          <w:tcPr>
            <w:tcW w:w="979" w:type="dxa"/>
            <w:shd w:val="clear" w:color="auto" w:fill="auto"/>
          </w:tcPr>
          <w:p w:rsidR="00897FD4" w:rsidRPr="00570982" w:rsidRDefault="00897FD4" w:rsidP="0049550D">
            <w:pPr>
              <w:spacing w:before="50" w:after="50"/>
              <w:jc w:val="center"/>
              <w:outlineLvl w:val="0"/>
              <w:rPr>
                <w:szCs w:val="26"/>
                <w:lang w:val="vi-VN"/>
              </w:rPr>
            </w:pPr>
          </w:p>
        </w:tc>
        <w:tc>
          <w:tcPr>
            <w:tcW w:w="2376" w:type="dxa"/>
            <w:shd w:val="clear" w:color="auto" w:fill="auto"/>
          </w:tcPr>
          <w:p w:rsidR="00897FD4" w:rsidRPr="00570982" w:rsidRDefault="00897FD4" w:rsidP="0049550D">
            <w:pPr>
              <w:spacing w:before="50" w:after="50"/>
              <w:jc w:val="center"/>
              <w:outlineLvl w:val="0"/>
              <w:rPr>
                <w:szCs w:val="26"/>
                <w:lang w:val="vi-VN"/>
              </w:rPr>
            </w:pPr>
          </w:p>
        </w:tc>
        <w:tc>
          <w:tcPr>
            <w:tcW w:w="1015" w:type="dxa"/>
            <w:shd w:val="clear" w:color="auto" w:fill="auto"/>
          </w:tcPr>
          <w:p w:rsidR="00897FD4" w:rsidRPr="00570982" w:rsidRDefault="00897FD4" w:rsidP="0049550D">
            <w:pPr>
              <w:spacing w:before="50" w:after="50"/>
              <w:jc w:val="center"/>
              <w:outlineLvl w:val="0"/>
              <w:rPr>
                <w:szCs w:val="26"/>
                <w:lang w:val="vi-VN"/>
              </w:rPr>
            </w:pPr>
          </w:p>
        </w:tc>
      </w:tr>
      <w:tr w:rsidR="00897FD4" w:rsidRPr="00165635" w:rsidTr="0049550D">
        <w:trPr>
          <w:trHeight w:val="454"/>
        </w:trPr>
        <w:tc>
          <w:tcPr>
            <w:tcW w:w="621" w:type="dxa"/>
            <w:shd w:val="clear" w:color="auto" w:fill="auto"/>
          </w:tcPr>
          <w:p w:rsidR="00897FD4" w:rsidRDefault="00897FD4" w:rsidP="0049550D">
            <w:pPr>
              <w:spacing w:before="50" w:after="50"/>
              <w:outlineLvl w:val="0"/>
              <w:rPr>
                <w:szCs w:val="26"/>
                <w:lang w:val="vi-VN"/>
              </w:rPr>
            </w:pPr>
          </w:p>
        </w:tc>
        <w:tc>
          <w:tcPr>
            <w:tcW w:w="3691" w:type="dxa"/>
            <w:shd w:val="clear" w:color="auto" w:fill="auto"/>
          </w:tcPr>
          <w:p w:rsidR="00897FD4" w:rsidRPr="00F92641" w:rsidRDefault="00F92641" w:rsidP="00897FD4">
            <w:pPr>
              <w:spacing w:beforeLines="40" w:before="96" w:afterLines="40" w:after="96" w:line="360" w:lineRule="auto"/>
              <w:ind w:left="122" w:hanging="20"/>
              <w:rPr>
                <w:lang w:val="vi-VN"/>
              </w:rPr>
            </w:pPr>
            <w:r>
              <w:rPr>
                <w:lang w:val="vi-VN"/>
              </w:rPr>
              <w:t>4.2. Biên tập và xử lý hậu kỳ chuyển động</w:t>
            </w:r>
          </w:p>
        </w:tc>
        <w:tc>
          <w:tcPr>
            <w:tcW w:w="918" w:type="dxa"/>
            <w:shd w:val="clear" w:color="auto" w:fill="auto"/>
          </w:tcPr>
          <w:p w:rsidR="00897FD4" w:rsidRPr="00570982" w:rsidRDefault="00897FD4" w:rsidP="0049550D">
            <w:pPr>
              <w:spacing w:before="50" w:after="50"/>
              <w:jc w:val="center"/>
              <w:outlineLvl w:val="0"/>
              <w:rPr>
                <w:color w:val="FF0000"/>
                <w:szCs w:val="26"/>
                <w:lang w:val="vi-VN"/>
              </w:rPr>
            </w:pPr>
          </w:p>
        </w:tc>
        <w:tc>
          <w:tcPr>
            <w:tcW w:w="979" w:type="dxa"/>
            <w:shd w:val="clear" w:color="auto" w:fill="auto"/>
          </w:tcPr>
          <w:p w:rsidR="00897FD4" w:rsidRPr="00570982" w:rsidRDefault="00897FD4" w:rsidP="0049550D">
            <w:pPr>
              <w:spacing w:before="50" w:after="50"/>
              <w:jc w:val="center"/>
              <w:outlineLvl w:val="0"/>
              <w:rPr>
                <w:szCs w:val="26"/>
                <w:lang w:val="vi-VN"/>
              </w:rPr>
            </w:pPr>
          </w:p>
        </w:tc>
        <w:tc>
          <w:tcPr>
            <w:tcW w:w="2376" w:type="dxa"/>
            <w:shd w:val="clear" w:color="auto" w:fill="auto"/>
          </w:tcPr>
          <w:p w:rsidR="00897FD4" w:rsidRPr="00570982" w:rsidRDefault="00897FD4" w:rsidP="0049550D">
            <w:pPr>
              <w:spacing w:before="50" w:after="50"/>
              <w:jc w:val="center"/>
              <w:outlineLvl w:val="0"/>
              <w:rPr>
                <w:szCs w:val="26"/>
                <w:lang w:val="vi-VN"/>
              </w:rPr>
            </w:pPr>
          </w:p>
        </w:tc>
        <w:tc>
          <w:tcPr>
            <w:tcW w:w="1015" w:type="dxa"/>
            <w:shd w:val="clear" w:color="auto" w:fill="auto"/>
          </w:tcPr>
          <w:p w:rsidR="00897FD4" w:rsidRPr="00570982" w:rsidRDefault="00897FD4" w:rsidP="0049550D">
            <w:pPr>
              <w:spacing w:before="50" w:after="50"/>
              <w:jc w:val="center"/>
              <w:outlineLvl w:val="0"/>
              <w:rPr>
                <w:szCs w:val="26"/>
                <w:lang w:val="vi-VN"/>
              </w:rPr>
            </w:pPr>
          </w:p>
        </w:tc>
      </w:tr>
      <w:tr w:rsidR="00897FD4" w:rsidRPr="00165635" w:rsidTr="0049550D">
        <w:trPr>
          <w:trHeight w:val="454"/>
        </w:trPr>
        <w:tc>
          <w:tcPr>
            <w:tcW w:w="621" w:type="dxa"/>
            <w:shd w:val="clear" w:color="auto" w:fill="auto"/>
          </w:tcPr>
          <w:p w:rsidR="00897FD4" w:rsidRDefault="00897FD4" w:rsidP="0049550D">
            <w:pPr>
              <w:spacing w:before="50" w:after="50"/>
              <w:outlineLvl w:val="0"/>
              <w:rPr>
                <w:szCs w:val="26"/>
                <w:lang w:val="vi-VN"/>
              </w:rPr>
            </w:pPr>
          </w:p>
        </w:tc>
        <w:tc>
          <w:tcPr>
            <w:tcW w:w="3691" w:type="dxa"/>
            <w:shd w:val="clear" w:color="auto" w:fill="auto"/>
          </w:tcPr>
          <w:p w:rsidR="00897FD4" w:rsidRPr="00F92641" w:rsidRDefault="00F92641" w:rsidP="00897FD4">
            <w:pPr>
              <w:spacing w:beforeLines="40" w:before="96" w:afterLines="40" w:after="96" w:line="360" w:lineRule="auto"/>
              <w:ind w:left="122" w:hanging="20"/>
              <w:rPr>
                <w:lang w:val="vi-VN"/>
              </w:rPr>
            </w:pPr>
            <w:r>
              <w:rPr>
                <w:lang w:val="vi-VN"/>
              </w:rPr>
              <w:t>4.3. Xuất phim</w:t>
            </w:r>
          </w:p>
        </w:tc>
        <w:tc>
          <w:tcPr>
            <w:tcW w:w="918" w:type="dxa"/>
            <w:shd w:val="clear" w:color="auto" w:fill="auto"/>
          </w:tcPr>
          <w:p w:rsidR="00897FD4" w:rsidRPr="00570982" w:rsidRDefault="00897FD4" w:rsidP="0049550D">
            <w:pPr>
              <w:spacing w:before="50" w:after="50"/>
              <w:jc w:val="center"/>
              <w:outlineLvl w:val="0"/>
              <w:rPr>
                <w:color w:val="FF0000"/>
                <w:szCs w:val="26"/>
                <w:lang w:val="vi-VN"/>
              </w:rPr>
            </w:pPr>
          </w:p>
        </w:tc>
        <w:tc>
          <w:tcPr>
            <w:tcW w:w="979" w:type="dxa"/>
            <w:shd w:val="clear" w:color="auto" w:fill="auto"/>
          </w:tcPr>
          <w:p w:rsidR="00897FD4" w:rsidRPr="00570982" w:rsidRDefault="00897FD4" w:rsidP="0049550D">
            <w:pPr>
              <w:spacing w:before="50" w:after="50"/>
              <w:jc w:val="center"/>
              <w:outlineLvl w:val="0"/>
              <w:rPr>
                <w:szCs w:val="26"/>
                <w:lang w:val="vi-VN"/>
              </w:rPr>
            </w:pPr>
          </w:p>
        </w:tc>
        <w:tc>
          <w:tcPr>
            <w:tcW w:w="2376" w:type="dxa"/>
            <w:shd w:val="clear" w:color="auto" w:fill="auto"/>
          </w:tcPr>
          <w:p w:rsidR="00897FD4" w:rsidRPr="00570982" w:rsidRDefault="00897FD4" w:rsidP="0049550D">
            <w:pPr>
              <w:spacing w:before="50" w:after="50"/>
              <w:jc w:val="center"/>
              <w:outlineLvl w:val="0"/>
              <w:rPr>
                <w:szCs w:val="26"/>
                <w:lang w:val="vi-VN"/>
              </w:rPr>
            </w:pPr>
          </w:p>
        </w:tc>
        <w:tc>
          <w:tcPr>
            <w:tcW w:w="1015" w:type="dxa"/>
            <w:shd w:val="clear" w:color="auto" w:fill="auto"/>
          </w:tcPr>
          <w:p w:rsidR="00897FD4" w:rsidRPr="00570982" w:rsidRDefault="00897FD4" w:rsidP="0049550D">
            <w:pPr>
              <w:spacing w:before="50" w:after="50"/>
              <w:jc w:val="center"/>
              <w:outlineLvl w:val="0"/>
              <w:rPr>
                <w:szCs w:val="26"/>
                <w:lang w:val="vi-VN"/>
              </w:rPr>
            </w:pPr>
          </w:p>
        </w:tc>
      </w:tr>
      <w:tr w:rsidR="00A605AC" w:rsidRPr="00F92641" w:rsidTr="0049550D">
        <w:trPr>
          <w:trHeight w:val="454"/>
        </w:trPr>
        <w:tc>
          <w:tcPr>
            <w:tcW w:w="4312" w:type="dxa"/>
            <w:gridSpan w:val="2"/>
            <w:shd w:val="clear" w:color="auto" w:fill="auto"/>
            <w:vAlign w:val="center"/>
          </w:tcPr>
          <w:p w:rsidR="00A605AC" w:rsidRPr="004C52C3" w:rsidRDefault="00A605AC" w:rsidP="0049550D">
            <w:pPr>
              <w:spacing w:before="50" w:after="50"/>
              <w:jc w:val="center"/>
              <w:outlineLvl w:val="0"/>
              <w:rPr>
                <w:b/>
                <w:color w:val="FF0000"/>
                <w:szCs w:val="26"/>
                <w:lang w:val="vi-VN"/>
              </w:rPr>
            </w:pPr>
            <w:r w:rsidRPr="004C52C3">
              <w:rPr>
                <w:b/>
                <w:color w:val="FF0000"/>
                <w:szCs w:val="26"/>
                <w:lang w:val="vi-VN"/>
              </w:rPr>
              <w:t>Tổng cộng</w:t>
            </w:r>
          </w:p>
        </w:tc>
        <w:tc>
          <w:tcPr>
            <w:tcW w:w="918" w:type="dxa"/>
            <w:shd w:val="clear" w:color="auto" w:fill="auto"/>
            <w:vAlign w:val="center"/>
          </w:tcPr>
          <w:p w:rsidR="00A605AC" w:rsidRPr="004C52C3" w:rsidRDefault="00A605AC" w:rsidP="0049550D">
            <w:pPr>
              <w:spacing w:before="50" w:after="50"/>
              <w:jc w:val="center"/>
              <w:outlineLvl w:val="0"/>
              <w:rPr>
                <w:b/>
                <w:color w:val="FF0000"/>
                <w:szCs w:val="26"/>
                <w:lang w:val="vi-VN"/>
              </w:rPr>
            </w:pPr>
          </w:p>
        </w:tc>
        <w:tc>
          <w:tcPr>
            <w:tcW w:w="979" w:type="dxa"/>
            <w:shd w:val="clear" w:color="auto" w:fill="auto"/>
            <w:vAlign w:val="center"/>
          </w:tcPr>
          <w:p w:rsidR="00A605AC" w:rsidRPr="004C52C3" w:rsidRDefault="00A605AC" w:rsidP="0049550D">
            <w:pPr>
              <w:spacing w:before="50" w:after="50"/>
              <w:jc w:val="center"/>
              <w:outlineLvl w:val="0"/>
              <w:rPr>
                <w:b/>
                <w:color w:val="FF0000"/>
                <w:szCs w:val="26"/>
                <w:lang w:val="vi-VN"/>
              </w:rPr>
            </w:pPr>
          </w:p>
        </w:tc>
        <w:tc>
          <w:tcPr>
            <w:tcW w:w="2376" w:type="dxa"/>
            <w:shd w:val="clear" w:color="auto" w:fill="auto"/>
            <w:vAlign w:val="center"/>
          </w:tcPr>
          <w:p w:rsidR="00A605AC" w:rsidRPr="00755D9C" w:rsidRDefault="00A605AC" w:rsidP="0049550D">
            <w:pPr>
              <w:spacing w:before="50" w:after="50"/>
              <w:jc w:val="center"/>
              <w:outlineLvl w:val="0"/>
              <w:rPr>
                <w:b/>
                <w:color w:val="FF0000"/>
                <w:szCs w:val="26"/>
                <w:lang w:val="vi-VN"/>
              </w:rPr>
            </w:pPr>
          </w:p>
        </w:tc>
        <w:tc>
          <w:tcPr>
            <w:tcW w:w="1015" w:type="dxa"/>
            <w:shd w:val="clear" w:color="auto" w:fill="auto"/>
            <w:vAlign w:val="center"/>
          </w:tcPr>
          <w:p w:rsidR="00A605AC" w:rsidRPr="004C52C3" w:rsidRDefault="00A605AC" w:rsidP="0049550D">
            <w:pPr>
              <w:spacing w:before="50" w:after="50"/>
              <w:jc w:val="center"/>
              <w:outlineLvl w:val="0"/>
              <w:rPr>
                <w:b/>
                <w:color w:val="FF0000"/>
                <w:szCs w:val="26"/>
                <w:lang w:val="vi-VN"/>
              </w:rPr>
            </w:pPr>
          </w:p>
        </w:tc>
      </w:tr>
    </w:tbl>
    <w:p w:rsidR="00A605AC" w:rsidRPr="008F41C6" w:rsidRDefault="00A605AC" w:rsidP="00A605AC">
      <w:pPr>
        <w:spacing w:before="50" w:after="50"/>
        <w:outlineLvl w:val="0"/>
        <w:rPr>
          <w:b/>
          <w:iCs/>
          <w:szCs w:val="26"/>
          <w:lang w:val="sv-SE"/>
        </w:rPr>
      </w:pPr>
      <w:r w:rsidRPr="008F41C6">
        <w:rPr>
          <w:b/>
          <w:iCs/>
          <w:szCs w:val="26"/>
          <w:lang w:val="sv-SE"/>
        </w:rPr>
        <w:t>2. Nội dung chi tiết:</w:t>
      </w:r>
    </w:p>
    <w:p w:rsidR="00A605AC" w:rsidRPr="008F41C6" w:rsidRDefault="00A605AC" w:rsidP="00A605AC">
      <w:pPr>
        <w:spacing w:before="50" w:after="50"/>
        <w:outlineLvl w:val="0"/>
        <w:rPr>
          <w:b/>
          <w:szCs w:val="26"/>
          <w:lang w:val="sv-SE"/>
        </w:rPr>
      </w:pPr>
    </w:p>
    <w:p w:rsidR="00A605AC" w:rsidRPr="008F41C6" w:rsidRDefault="00A605AC" w:rsidP="00744942">
      <w:pPr>
        <w:spacing w:beforeLines="40" w:before="96" w:afterLines="40" w:after="96"/>
        <w:rPr>
          <w:szCs w:val="26"/>
          <w:lang w:val="pt-BR"/>
        </w:rPr>
      </w:pPr>
      <w:r w:rsidRPr="008F41C6">
        <w:rPr>
          <w:b/>
          <w:szCs w:val="26"/>
          <w:lang w:val="sv-SE"/>
        </w:rPr>
        <w:t xml:space="preserve">Bài 1: </w:t>
      </w:r>
      <w:r w:rsidR="00744942" w:rsidRPr="00744942">
        <w:rPr>
          <w:i/>
          <w:lang w:val="sv-SE"/>
        </w:rPr>
        <w:t>:</w:t>
      </w:r>
      <w:r w:rsidR="00744942" w:rsidRPr="00744942">
        <w:rPr>
          <w:lang w:val="sv-SE"/>
        </w:rPr>
        <w:t xml:space="preserve"> </w:t>
      </w:r>
      <w:r w:rsidR="00F92641">
        <w:rPr>
          <w:b/>
          <w:bCs/>
          <w:lang w:val="vi-VN"/>
        </w:rPr>
        <w:t>KIẾN THỨC CƠ BẢN VỀ CHUYỂN ĐỘNG</w:t>
      </w:r>
      <w:r w:rsidR="00F92641" w:rsidRPr="008F41C6">
        <w:rPr>
          <w:b/>
          <w:szCs w:val="26"/>
          <w:lang w:val="sv-SE"/>
        </w:rPr>
        <w:t xml:space="preserve">                              </w:t>
      </w:r>
      <w:r w:rsidRPr="008F41C6">
        <w:rPr>
          <w:b/>
          <w:szCs w:val="26"/>
          <w:lang w:val="sv-SE"/>
        </w:rPr>
        <w:tab/>
      </w:r>
      <w:r w:rsidRPr="008F41C6">
        <w:rPr>
          <w:iCs/>
          <w:szCs w:val="26"/>
          <w:lang w:val="pt-BR"/>
        </w:rPr>
        <w:t>Thời gian: 2 giờ</w:t>
      </w:r>
    </w:p>
    <w:p w:rsidR="00A605AC" w:rsidRPr="008F41C6" w:rsidRDefault="00A605AC" w:rsidP="00A605AC">
      <w:pPr>
        <w:spacing w:before="50" w:after="50"/>
        <w:outlineLvl w:val="0"/>
        <w:rPr>
          <w:iCs/>
          <w:szCs w:val="26"/>
          <w:lang w:val="sv-SE"/>
        </w:rPr>
      </w:pPr>
      <w:r w:rsidRPr="008F41C6">
        <w:rPr>
          <w:iCs/>
          <w:szCs w:val="26"/>
          <w:lang w:val="sv-SE"/>
        </w:rPr>
        <w:t>1. Mục tiêu:</w:t>
      </w:r>
    </w:p>
    <w:p w:rsidR="00A605AC" w:rsidRPr="008F41C6" w:rsidRDefault="00A605AC" w:rsidP="00A605AC">
      <w:pPr>
        <w:numPr>
          <w:ilvl w:val="0"/>
          <w:numId w:val="8"/>
        </w:numPr>
        <w:tabs>
          <w:tab w:val="left" w:pos="284"/>
        </w:tabs>
        <w:spacing w:before="50" w:after="50"/>
        <w:ind w:left="0" w:firstLine="0"/>
        <w:outlineLvl w:val="0"/>
        <w:rPr>
          <w:iCs/>
          <w:szCs w:val="26"/>
          <w:lang w:val="sv-SE"/>
        </w:rPr>
      </w:pPr>
      <w:r w:rsidRPr="008F41C6">
        <w:rPr>
          <w:iCs/>
          <w:szCs w:val="26"/>
          <w:lang w:val="sv-SE"/>
        </w:rPr>
        <w:t xml:space="preserve">Biết được </w:t>
      </w:r>
      <w:r w:rsidR="00744942">
        <w:rPr>
          <w:iCs/>
          <w:szCs w:val="26"/>
          <w:lang w:val="vi-VN"/>
        </w:rPr>
        <w:t xml:space="preserve">các kiến thức </w:t>
      </w:r>
      <w:r w:rsidR="00F92641">
        <w:rPr>
          <w:iCs/>
          <w:szCs w:val="26"/>
          <w:lang w:val="vi-VN"/>
        </w:rPr>
        <w:t>chuyển động kỹ thuật số</w:t>
      </w:r>
    </w:p>
    <w:tbl>
      <w:tblPr>
        <w:tblW w:w="0" w:type="auto"/>
        <w:tblInd w:w="-34" w:type="dxa"/>
        <w:tblLook w:val="01E0" w:firstRow="1" w:lastRow="1" w:firstColumn="1" w:lastColumn="1" w:noHBand="0" w:noVBand="0"/>
      </w:tblPr>
      <w:tblGrid>
        <w:gridCol w:w="9380"/>
      </w:tblGrid>
      <w:tr w:rsidR="00A605AC" w:rsidRPr="00165635" w:rsidTr="0049550D">
        <w:tc>
          <w:tcPr>
            <w:tcW w:w="9380" w:type="dxa"/>
          </w:tcPr>
          <w:p w:rsidR="00A605AC" w:rsidRPr="008F41C6" w:rsidRDefault="00A605AC" w:rsidP="00F92641">
            <w:pPr>
              <w:numPr>
                <w:ilvl w:val="0"/>
                <w:numId w:val="8"/>
              </w:numPr>
              <w:tabs>
                <w:tab w:val="left" w:pos="284"/>
              </w:tabs>
              <w:spacing w:before="50" w:after="50"/>
              <w:ind w:left="0" w:firstLine="0"/>
              <w:outlineLvl w:val="0"/>
              <w:rPr>
                <w:iCs/>
                <w:szCs w:val="26"/>
                <w:lang w:val="sv-SE"/>
              </w:rPr>
            </w:pPr>
            <w:r w:rsidRPr="008F41C6">
              <w:rPr>
                <w:iCs/>
                <w:szCs w:val="26"/>
                <w:lang w:val="sv-SE"/>
              </w:rPr>
              <w:t xml:space="preserve">Nắm được </w:t>
            </w:r>
            <w:r w:rsidR="004624A3">
              <w:rPr>
                <w:iCs/>
                <w:szCs w:val="26"/>
                <w:lang w:val="vi-VN"/>
              </w:rPr>
              <w:t xml:space="preserve">các khái niệm liên quan đến </w:t>
            </w:r>
            <w:r w:rsidR="00F92641">
              <w:rPr>
                <w:iCs/>
                <w:szCs w:val="26"/>
                <w:lang w:val="vi-VN"/>
              </w:rPr>
              <w:t>chuyển động</w:t>
            </w:r>
          </w:p>
        </w:tc>
      </w:tr>
      <w:tr w:rsidR="00A605AC" w:rsidRPr="00165635" w:rsidTr="0049550D">
        <w:tc>
          <w:tcPr>
            <w:tcW w:w="9380" w:type="dxa"/>
          </w:tcPr>
          <w:p w:rsidR="00A605AC" w:rsidRPr="004624A3" w:rsidRDefault="00A605AC" w:rsidP="004624A3">
            <w:pPr>
              <w:tabs>
                <w:tab w:val="left" w:pos="284"/>
              </w:tabs>
              <w:spacing w:before="50" w:after="50"/>
              <w:outlineLvl w:val="0"/>
              <w:rPr>
                <w:iCs/>
                <w:szCs w:val="26"/>
                <w:lang w:val="vi-VN"/>
              </w:rPr>
            </w:pPr>
          </w:p>
        </w:tc>
      </w:tr>
    </w:tbl>
    <w:p w:rsidR="00A605AC" w:rsidRPr="008F41C6" w:rsidRDefault="00A605AC" w:rsidP="00A605AC">
      <w:pPr>
        <w:spacing w:before="50" w:after="50"/>
        <w:outlineLvl w:val="0"/>
        <w:rPr>
          <w:szCs w:val="26"/>
          <w:lang w:val="sv-SE"/>
        </w:rPr>
      </w:pPr>
      <w:r w:rsidRPr="008F41C6">
        <w:rPr>
          <w:szCs w:val="26"/>
          <w:lang w:val="sv-SE"/>
        </w:rPr>
        <w:t>2. Nội dung chương:</w:t>
      </w:r>
    </w:p>
    <w:tbl>
      <w:tblPr>
        <w:tblW w:w="9630" w:type="dxa"/>
        <w:tblInd w:w="250" w:type="dxa"/>
        <w:tblLook w:val="01E0" w:firstRow="1" w:lastRow="1" w:firstColumn="1" w:lastColumn="1" w:noHBand="0" w:noVBand="0"/>
      </w:tblPr>
      <w:tblGrid>
        <w:gridCol w:w="9630"/>
      </w:tblGrid>
      <w:tr w:rsidR="00744942" w:rsidRPr="00F92641" w:rsidTr="0049550D">
        <w:tc>
          <w:tcPr>
            <w:tcW w:w="9630" w:type="dxa"/>
          </w:tcPr>
          <w:p w:rsidR="00744942" w:rsidRPr="00F92641" w:rsidRDefault="00744942" w:rsidP="00744942">
            <w:pPr>
              <w:pStyle w:val="Demuc2"/>
              <w:ind w:left="459" w:hanging="425"/>
              <w:rPr>
                <w:szCs w:val="24"/>
                <w:lang w:val="sv-SE"/>
              </w:rPr>
            </w:pPr>
            <w:r>
              <w:rPr>
                <w:szCs w:val="24"/>
                <w:lang w:val="vi-VN"/>
              </w:rPr>
              <w:t>2</w:t>
            </w:r>
            <w:r w:rsidRPr="00612F96">
              <w:rPr>
                <w:szCs w:val="24"/>
                <w:lang w:val="pt-BR"/>
              </w:rPr>
              <w:t xml:space="preserve">.1. </w:t>
            </w:r>
            <w:r w:rsidR="00F92641" w:rsidRPr="00A57F5E">
              <w:rPr>
                <w:szCs w:val="24"/>
                <w:lang w:val="vi-VN"/>
              </w:rPr>
              <w:t xml:space="preserve">Các khái niệm </w:t>
            </w:r>
            <w:r w:rsidR="00F92641">
              <w:rPr>
                <w:szCs w:val="24"/>
                <w:lang w:val="vi-VN"/>
              </w:rPr>
              <w:t>về chuyển động</w:t>
            </w:r>
          </w:p>
        </w:tc>
      </w:tr>
      <w:tr w:rsidR="00744942" w:rsidRPr="00BE28DD" w:rsidTr="0049550D">
        <w:tc>
          <w:tcPr>
            <w:tcW w:w="9630" w:type="dxa"/>
          </w:tcPr>
          <w:p w:rsidR="00744942" w:rsidRPr="00F92641" w:rsidRDefault="00744942" w:rsidP="00F92641">
            <w:pPr>
              <w:pStyle w:val="Demuc3"/>
              <w:ind w:left="459" w:hanging="425"/>
              <w:rPr>
                <w:i w:val="0"/>
                <w:szCs w:val="24"/>
                <w:lang w:val="vi-VN"/>
              </w:rPr>
            </w:pPr>
            <w:r>
              <w:rPr>
                <w:szCs w:val="24"/>
                <w:lang w:val="vi-VN"/>
              </w:rPr>
              <w:t>2</w:t>
            </w:r>
            <w:r w:rsidRPr="00612F96">
              <w:rPr>
                <w:szCs w:val="24"/>
              </w:rPr>
              <w:t xml:space="preserve">.1.1. </w:t>
            </w:r>
            <w:r w:rsidR="00F92641">
              <w:rPr>
                <w:szCs w:val="24"/>
                <w:lang w:val="vi-VN"/>
              </w:rPr>
              <w:t>Chuyển động 2D</w:t>
            </w:r>
          </w:p>
        </w:tc>
      </w:tr>
      <w:tr w:rsidR="00744942" w:rsidRPr="00F2354A" w:rsidTr="0049550D">
        <w:tc>
          <w:tcPr>
            <w:tcW w:w="9630" w:type="dxa"/>
          </w:tcPr>
          <w:p w:rsidR="00744942" w:rsidRPr="00F92641" w:rsidRDefault="00744942" w:rsidP="00F92641">
            <w:pPr>
              <w:pStyle w:val="Demuc3"/>
              <w:ind w:left="459" w:hanging="425"/>
              <w:rPr>
                <w:i w:val="0"/>
                <w:szCs w:val="24"/>
                <w:lang w:val="vi-VN"/>
              </w:rPr>
            </w:pPr>
            <w:r>
              <w:rPr>
                <w:szCs w:val="24"/>
                <w:lang w:val="vi-VN"/>
              </w:rPr>
              <w:t>2</w:t>
            </w:r>
            <w:r w:rsidRPr="00612F96">
              <w:rPr>
                <w:szCs w:val="24"/>
              </w:rPr>
              <w:t xml:space="preserve">.1.2. </w:t>
            </w:r>
            <w:r w:rsidR="00F92641">
              <w:rPr>
                <w:szCs w:val="24"/>
                <w:lang w:val="vi-VN"/>
              </w:rPr>
              <w:t>Chuyển động 3D</w:t>
            </w:r>
          </w:p>
        </w:tc>
      </w:tr>
    </w:tbl>
    <w:p w:rsidR="00744942" w:rsidRPr="0063450D" w:rsidRDefault="00744942" w:rsidP="00744942">
      <w:pPr>
        <w:pStyle w:val="Demuc2"/>
        <w:ind w:left="547" w:hanging="283"/>
        <w:rPr>
          <w:szCs w:val="24"/>
        </w:rPr>
      </w:pPr>
      <w:r>
        <w:rPr>
          <w:szCs w:val="24"/>
          <w:lang w:val="vi-VN"/>
        </w:rPr>
        <w:t>2</w:t>
      </w:r>
      <w:r w:rsidRPr="0063450D">
        <w:rPr>
          <w:szCs w:val="24"/>
        </w:rPr>
        <w:t xml:space="preserve">.2. </w:t>
      </w:r>
      <w:r w:rsidR="00F92641" w:rsidRPr="0063450D">
        <w:rPr>
          <w:szCs w:val="24"/>
        </w:rPr>
        <w:t xml:space="preserve">Các </w:t>
      </w:r>
      <w:r w:rsidR="00F92641">
        <w:rPr>
          <w:szCs w:val="24"/>
          <w:lang w:val="vi-VN"/>
        </w:rPr>
        <w:t>nguyên lý chuyển động</w:t>
      </w:r>
    </w:p>
    <w:p w:rsidR="00744942" w:rsidRPr="00D651C6" w:rsidRDefault="00D651C6" w:rsidP="00D651C6">
      <w:pPr>
        <w:pStyle w:val="Demuc2"/>
        <w:ind w:left="547" w:hanging="283"/>
        <w:rPr>
          <w:szCs w:val="24"/>
          <w:lang w:val="vi-VN"/>
        </w:rPr>
      </w:pPr>
      <w:r w:rsidRPr="00D651C6">
        <w:rPr>
          <w:szCs w:val="24"/>
          <w:lang w:val="vi-VN"/>
        </w:rPr>
        <w:t>2.3</w:t>
      </w:r>
      <w:r>
        <w:rPr>
          <w:szCs w:val="24"/>
          <w:lang w:val="vi-VN"/>
        </w:rPr>
        <w:t xml:space="preserve">. </w:t>
      </w:r>
      <w:r w:rsidRPr="00BF0278">
        <w:rPr>
          <w:szCs w:val="26"/>
          <w:lang w:val="vi-VN"/>
        </w:rPr>
        <w:t>Các phương tiện làm chuyển động</w:t>
      </w:r>
    </w:p>
    <w:p w:rsidR="00A605AC" w:rsidRPr="008F41C6" w:rsidRDefault="00024A9A" w:rsidP="00A605AC">
      <w:pPr>
        <w:spacing w:before="50" w:after="50"/>
        <w:outlineLvl w:val="0"/>
        <w:rPr>
          <w:szCs w:val="26"/>
          <w:lang w:val="pt-BR"/>
        </w:rPr>
      </w:pPr>
      <w:r>
        <w:rPr>
          <w:b/>
          <w:szCs w:val="26"/>
          <w:lang w:val="vi-VN"/>
        </w:rPr>
        <w:t>Chương</w:t>
      </w:r>
      <w:r w:rsidR="00A605AC" w:rsidRPr="008F41C6">
        <w:rPr>
          <w:b/>
          <w:szCs w:val="26"/>
          <w:lang w:val="sv-SE"/>
        </w:rPr>
        <w:t xml:space="preserve"> 2: </w:t>
      </w:r>
      <w:r w:rsidR="00744942">
        <w:rPr>
          <w:b/>
          <w:szCs w:val="26"/>
          <w:lang w:val="vi-VN"/>
        </w:rPr>
        <w:t xml:space="preserve"> </w:t>
      </w:r>
      <w:r w:rsidR="00D651C6" w:rsidRPr="00D651C6">
        <w:rPr>
          <w:b/>
          <w:bCs/>
          <w:lang w:val="vi-VN"/>
        </w:rPr>
        <w:t>ĐỒ HỌA CHUYỂN ĐỘNG 2D</w:t>
      </w:r>
      <w:r w:rsidR="00D651C6" w:rsidRPr="00D651C6">
        <w:rPr>
          <w:b/>
          <w:szCs w:val="26"/>
          <w:lang w:val="sv-SE"/>
        </w:rPr>
        <w:tab/>
      </w:r>
      <w:r w:rsidR="00A605AC" w:rsidRPr="008F41C6">
        <w:rPr>
          <w:b/>
          <w:szCs w:val="26"/>
          <w:lang w:val="sv-SE"/>
        </w:rPr>
        <w:t xml:space="preserve"> </w:t>
      </w:r>
      <w:r w:rsidR="00A605AC" w:rsidRPr="008F41C6">
        <w:rPr>
          <w:b/>
          <w:szCs w:val="26"/>
          <w:lang w:val="sv-SE"/>
        </w:rPr>
        <w:tab/>
      </w:r>
      <w:r w:rsidR="00A605AC" w:rsidRPr="008F41C6">
        <w:rPr>
          <w:iCs/>
          <w:szCs w:val="26"/>
          <w:lang w:val="pt-BR"/>
        </w:rPr>
        <w:t>Thời gian:</w:t>
      </w:r>
      <w:r w:rsidR="00744942">
        <w:rPr>
          <w:iCs/>
          <w:szCs w:val="26"/>
          <w:lang w:val="vi-VN"/>
        </w:rPr>
        <w:t>.....</w:t>
      </w:r>
      <w:r w:rsidR="00A605AC" w:rsidRPr="008F41C6">
        <w:rPr>
          <w:iCs/>
          <w:szCs w:val="26"/>
          <w:lang w:val="pt-BR"/>
        </w:rPr>
        <w:t>giờ</w:t>
      </w:r>
    </w:p>
    <w:p w:rsidR="00A605AC" w:rsidRPr="008F41C6" w:rsidRDefault="00A605AC" w:rsidP="00A605AC">
      <w:pPr>
        <w:spacing w:before="50" w:after="50"/>
        <w:outlineLvl w:val="0"/>
        <w:rPr>
          <w:iCs/>
          <w:szCs w:val="26"/>
          <w:lang w:val="sv-SE"/>
        </w:rPr>
      </w:pPr>
      <w:r w:rsidRPr="008F41C6">
        <w:rPr>
          <w:iCs/>
          <w:szCs w:val="26"/>
          <w:lang w:val="sv-SE"/>
        </w:rPr>
        <w:t>1. Mục tiêu:</w:t>
      </w:r>
    </w:p>
    <w:tbl>
      <w:tblPr>
        <w:tblW w:w="0" w:type="auto"/>
        <w:tblInd w:w="108" w:type="dxa"/>
        <w:tblLook w:val="01E0" w:firstRow="1" w:lastRow="1" w:firstColumn="1" w:lastColumn="1" w:noHBand="0" w:noVBand="0"/>
      </w:tblPr>
      <w:tblGrid>
        <w:gridCol w:w="9380"/>
      </w:tblGrid>
      <w:tr w:rsidR="00A605AC" w:rsidRPr="00165635" w:rsidTr="0049550D">
        <w:tc>
          <w:tcPr>
            <w:tcW w:w="9380" w:type="dxa"/>
          </w:tcPr>
          <w:p w:rsidR="00A605AC" w:rsidRPr="00024A9A" w:rsidRDefault="00744942" w:rsidP="00A605AC">
            <w:pPr>
              <w:numPr>
                <w:ilvl w:val="0"/>
                <w:numId w:val="13"/>
              </w:numPr>
              <w:tabs>
                <w:tab w:val="clear" w:pos="720"/>
                <w:tab w:val="num" w:pos="318"/>
              </w:tabs>
              <w:spacing w:before="50" w:after="50"/>
              <w:ind w:left="0" w:firstLine="0"/>
              <w:outlineLvl w:val="0"/>
              <w:rPr>
                <w:szCs w:val="26"/>
                <w:lang w:val="sv-SE"/>
              </w:rPr>
            </w:pPr>
            <w:r>
              <w:rPr>
                <w:szCs w:val="26"/>
                <w:lang w:val="vi-VN"/>
              </w:rPr>
              <w:t xml:space="preserve">Sử dụng được hệ thống công cụ và các lệnh hiệu ứng của phần mềm Adobe </w:t>
            </w:r>
            <w:r w:rsidR="00D651C6">
              <w:rPr>
                <w:szCs w:val="26"/>
                <w:lang w:val="vi-VN"/>
              </w:rPr>
              <w:t>Animate</w:t>
            </w:r>
          </w:p>
          <w:p w:rsidR="00A605AC" w:rsidRPr="008F41C6" w:rsidRDefault="00D651C6" w:rsidP="00A605AC">
            <w:pPr>
              <w:numPr>
                <w:ilvl w:val="0"/>
                <w:numId w:val="13"/>
              </w:numPr>
              <w:tabs>
                <w:tab w:val="clear" w:pos="720"/>
                <w:tab w:val="num" w:pos="318"/>
              </w:tabs>
              <w:spacing w:before="50" w:after="50"/>
              <w:ind w:left="0" w:firstLine="0"/>
              <w:outlineLvl w:val="0"/>
              <w:rPr>
                <w:b/>
                <w:szCs w:val="26"/>
                <w:lang w:val="pt-BR"/>
              </w:rPr>
            </w:pPr>
            <w:r>
              <w:rPr>
                <w:szCs w:val="26"/>
                <w:lang w:val="vi-VN"/>
              </w:rPr>
              <w:t>Làm chuyển động 2D được trên</w:t>
            </w:r>
            <w:r w:rsidR="007B3C6C">
              <w:rPr>
                <w:szCs w:val="26"/>
                <w:lang w:val="vi-VN"/>
              </w:rPr>
              <w:t xml:space="preserve"> Adobe </w:t>
            </w:r>
            <w:r>
              <w:rPr>
                <w:szCs w:val="26"/>
                <w:lang w:val="vi-VN"/>
              </w:rPr>
              <w:t>Animate.</w:t>
            </w:r>
          </w:p>
          <w:p w:rsidR="00A605AC" w:rsidRPr="008F41C6" w:rsidRDefault="00A605AC" w:rsidP="00024A9A">
            <w:pPr>
              <w:spacing w:before="50" w:after="50"/>
              <w:outlineLvl w:val="0"/>
              <w:rPr>
                <w:b/>
                <w:szCs w:val="26"/>
                <w:lang w:val="pt-BR"/>
              </w:rPr>
            </w:pPr>
          </w:p>
        </w:tc>
      </w:tr>
    </w:tbl>
    <w:p w:rsidR="00A605AC" w:rsidRPr="008F41C6" w:rsidRDefault="00A605AC" w:rsidP="00A605AC">
      <w:pPr>
        <w:spacing w:before="50" w:after="50"/>
        <w:outlineLvl w:val="0"/>
        <w:rPr>
          <w:szCs w:val="26"/>
          <w:lang w:val="sv-SE"/>
        </w:rPr>
      </w:pPr>
      <w:r w:rsidRPr="008F41C6">
        <w:rPr>
          <w:szCs w:val="26"/>
          <w:lang w:val="sv-SE"/>
        </w:rPr>
        <w:t>2. Nội dung chương:</w:t>
      </w:r>
    </w:p>
    <w:p w:rsidR="00D651C6" w:rsidRDefault="00D651C6" w:rsidP="00D651C6">
      <w:pPr>
        <w:spacing w:beforeLines="40" w:before="96" w:afterLines="40" w:after="96"/>
        <w:rPr>
          <w:lang w:val="vi-VN"/>
        </w:rPr>
      </w:pPr>
      <w:r>
        <w:rPr>
          <w:lang w:val="vi-VN"/>
        </w:rPr>
        <w:t>2,1. Giới thiệu tổng quan và giao diện Adobe Animate.</w:t>
      </w:r>
    </w:p>
    <w:p w:rsidR="00D651C6" w:rsidRDefault="00D651C6" w:rsidP="00D651C6">
      <w:pPr>
        <w:spacing w:beforeLines="40" w:before="96" w:afterLines="40" w:after="96"/>
        <w:rPr>
          <w:lang w:val="vi-VN"/>
        </w:rPr>
      </w:pPr>
      <w:r>
        <w:rPr>
          <w:lang w:val="vi-VN"/>
        </w:rPr>
        <w:t>2.1.1. Giới thiệu tổng quan</w:t>
      </w:r>
    </w:p>
    <w:p w:rsidR="00D651C6" w:rsidRDefault="00D651C6" w:rsidP="00D651C6">
      <w:pPr>
        <w:spacing w:beforeLines="40" w:before="96" w:afterLines="40" w:after="96"/>
        <w:rPr>
          <w:lang w:val="vi-VN"/>
        </w:rPr>
      </w:pPr>
      <w:r>
        <w:rPr>
          <w:lang w:val="vi-VN"/>
        </w:rPr>
        <w:t>2,1.2. Giao diện Adobe Animate</w:t>
      </w:r>
    </w:p>
    <w:p w:rsidR="00D651C6" w:rsidRDefault="00D651C6" w:rsidP="00D651C6">
      <w:pPr>
        <w:spacing w:beforeLines="40" w:before="96" w:afterLines="40" w:after="96"/>
        <w:rPr>
          <w:lang w:val="vi-VN"/>
        </w:rPr>
      </w:pPr>
      <w:r>
        <w:rPr>
          <w:lang w:val="vi-VN"/>
        </w:rPr>
        <w:t>2.1.3. Môi trường làm việc với Adobe Animate</w:t>
      </w:r>
    </w:p>
    <w:p w:rsidR="00D651C6" w:rsidRDefault="00D651C6" w:rsidP="00D651C6">
      <w:pPr>
        <w:spacing w:beforeLines="40" w:before="96" w:afterLines="40" w:after="96"/>
        <w:rPr>
          <w:lang w:val="vi-VN"/>
        </w:rPr>
      </w:pPr>
      <w:r>
        <w:rPr>
          <w:lang w:val="vi-VN"/>
        </w:rPr>
        <w:t>2,2. Hệ thống công cụ</w:t>
      </w:r>
    </w:p>
    <w:p w:rsidR="00D651C6" w:rsidRDefault="00D651C6" w:rsidP="00D651C6">
      <w:pPr>
        <w:spacing w:beforeLines="40" w:before="96" w:afterLines="40" w:after="96"/>
        <w:rPr>
          <w:lang w:val="vi-VN"/>
        </w:rPr>
      </w:pPr>
      <w:r>
        <w:rPr>
          <w:lang w:val="vi-VN"/>
        </w:rPr>
        <w:t xml:space="preserve">2.3. Các kiểu hoạt hình </w:t>
      </w:r>
    </w:p>
    <w:p w:rsidR="00D651C6" w:rsidRDefault="00D651C6" w:rsidP="00D651C6">
      <w:pPr>
        <w:spacing w:beforeLines="40" w:before="96" w:afterLines="40" w:after="96"/>
        <w:rPr>
          <w:lang w:val="vi-VN"/>
        </w:rPr>
      </w:pPr>
      <w:r>
        <w:rPr>
          <w:lang w:val="vi-VN"/>
        </w:rPr>
        <w:lastRenderedPageBreak/>
        <w:t>2.3.1. Frame by Frame</w:t>
      </w:r>
    </w:p>
    <w:p w:rsidR="00D651C6" w:rsidRDefault="00D651C6" w:rsidP="00D651C6">
      <w:pPr>
        <w:spacing w:beforeLines="40" w:before="96" w:afterLines="40" w:after="96"/>
        <w:rPr>
          <w:lang w:val="vi-VN"/>
        </w:rPr>
      </w:pPr>
      <w:r>
        <w:rPr>
          <w:lang w:val="vi-VN"/>
        </w:rPr>
        <w:t>2.3.2. Shape</w:t>
      </w:r>
    </w:p>
    <w:p w:rsidR="00D651C6" w:rsidRDefault="00D651C6" w:rsidP="00D651C6">
      <w:pPr>
        <w:spacing w:before="50" w:after="50"/>
        <w:rPr>
          <w:lang w:val="vi-VN"/>
        </w:rPr>
      </w:pPr>
      <w:r>
        <w:rPr>
          <w:lang w:val="vi-VN"/>
        </w:rPr>
        <w:t>2.3.3. Motion</w:t>
      </w:r>
      <w:r>
        <w:rPr>
          <w:lang w:val="vi-VN"/>
        </w:rPr>
        <w:t xml:space="preserve"> </w:t>
      </w:r>
    </w:p>
    <w:p w:rsidR="00D651C6" w:rsidRDefault="00D651C6" w:rsidP="00D651C6">
      <w:pPr>
        <w:spacing w:beforeLines="40" w:before="96" w:afterLines="40" w:after="96"/>
        <w:rPr>
          <w:lang w:val="vi-VN"/>
        </w:rPr>
      </w:pPr>
      <w:r>
        <w:rPr>
          <w:lang w:val="vi-VN"/>
        </w:rPr>
        <w:t>2.4. Sử dụng hình ảnh, âm thanh và kí tự</w:t>
      </w:r>
    </w:p>
    <w:p w:rsidR="00D651C6" w:rsidRDefault="00D651C6" w:rsidP="00D651C6">
      <w:pPr>
        <w:spacing w:beforeLines="40" w:before="96" w:afterLines="40" w:after="96"/>
        <w:rPr>
          <w:lang w:val="vi-VN"/>
        </w:rPr>
      </w:pPr>
      <w:r>
        <w:rPr>
          <w:lang w:val="vi-VN"/>
        </w:rPr>
        <w:t>2.4.1. Sử dụng hình ảnh trong biên tập</w:t>
      </w:r>
    </w:p>
    <w:p w:rsidR="00D651C6" w:rsidRDefault="00D651C6" w:rsidP="00D651C6">
      <w:pPr>
        <w:spacing w:beforeLines="40" w:before="96" w:afterLines="40" w:after="96"/>
        <w:rPr>
          <w:lang w:val="vi-VN"/>
        </w:rPr>
      </w:pPr>
      <w:r>
        <w:rPr>
          <w:lang w:val="vi-VN"/>
        </w:rPr>
        <w:t>2.4.2. Sử dụng âm thanh trong biên tập</w:t>
      </w:r>
    </w:p>
    <w:p w:rsidR="00D651C6" w:rsidRDefault="00D651C6" w:rsidP="00D651C6">
      <w:pPr>
        <w:spacing w:beforeLines="40" w:before="96" w:afterLines="40" w:after="96"/>
        <w:rPr>
          <w:lang w:val="vi-VN"/>
        </w:rPr>
      </w:pPr>
      <w:r>
        <w:rPr>
          <w:lang w:val="vi-VN"/>
        </w:rPr>
        <w:t>2.4.3.  Sử dụng text  trong biên tập</w:t>
      </w:r>
    </w:p>
    <w:p w:rsidR="007B3C6C" w:rsidRDefault="00D651C6" w:rsidP="007B3C6C">
      <w:pPr>
        <w:spacing w:before="50" w:after="50"/>
        <w:rPr>
          <w:lang w:val="vi-VN"/>
        </w:rPr>
      </w:pPr>
      <w:r>
        <w:rPr>
          <w:lang w:val="vi-VN"/>
        </w:rPr>
        <w:t>2.5. Xuất bản chuyển động 2D.</w:t>
      </w:r>
    </w:p>
    <w:p w:rsidR="00D651C6" w:rsidRPr="00024A9A" w:rsidRDefault="00D651C6" w:rsidP="007B3C6C">
      <w:pPr>
        <w:spacing w:before="50" w:after="50"/>
        <w:rPr>
          <w:b/>
          <w:szCs w:val="26"/>
          <w:lang w:val="vi-VN"/>
        </w:rPr>
      </w:pPr>
    </w:p>
    <w:p w:rsidR="00A605AC" w:rsidRPr="008F41C6" w:rsidRDefault="000472A7" w:rsidP="00A605AC">
      <w:pPr>
        <w:spacing w:before="50" w:after="50"/>
        <w:rPr>
          <w:iCs/>
          <w:szCs w:val="26"/>
          <w:lang w:val="pt-BR"/>
        </w:rPr>
      </w:pPr>
      <w:r>
        <w:rPr>
          <w:b/>
          <w:szCs w:val="26"/>
          <w:lang w:val="vi-VN"/>
        </w:rPr>
        <w:t>Chương</w:t>
      </w:r>
      <w:r w:rsidR="00A605AC" w:rsidRPr="008F41C6">
        <w:rPr>
          <w:b/>
          <w:szCs w:val="26"/>
          <w:lang w:val="sv-SE"/>
        </w:rPr>
        <w:t xml:space="preserve"> 3: </w:t>
      </w:r>
      <w:r w:rsidR="00D651C6" w:rsidRPr="00D651C6">
        <w:rPr>
          <w:b/>
          <w:bCs/>
          <w:lang w:val="vi-VN"/>
        </w:rPr>
        <w:t>ĐỒ HỌA CHUYỂN ĐỘNG 3D</w:t>
      </w:r>
      <w:r w:rsidR="00A605AC" w:rsidRPr="008F41C6">
        <w:rPr>
          <w:b/>
          <w:szCs w:val="26"/>
          <w:lang w:val="sv-SE"/>
        </w:rPr>
        <w:tab/>
        <w:t xml:space="preserve"> </w:t>
      </w:r>
      <w:r w:rsidR="00A605AC" w:rsidRPr="008F41C6">
        <w:rPr>
          <w:b/>
          <w:szCs w:val="26"/>
          <w:lang w:val="sv-SE"/>
        </w:rPr>
        <w:tab/>
      </w:r>
      <w:r w:rsidR="00A605AC" w:rsidRPr="008F41C6">
        <w:rPr>
          <w:b/>
          <w:szCs w:val="26"/>
          <w:lang w:val="sv-SE"/>
        </w:rPr>
        <w:tab/>
      </w:r>
      <w:r w:rsidR="00A605AC" w:rsidRPr="008F41C6">
        <w:rPr>
          <w:b/>
          <w:szCs w:val="26"/>
          <w:lang w:val="sv-SE"/>
        </w:rPr>
        <w:tab/>
      </w:r>
      <w:r w:rsidR="00A605AC" w:rsidRPr="008F41C6">
        <w:rPr>
          <w:iCs/>
          <w:szCs w:val="26"/>
          <w:lang w:val="pt-BR"/>
        </w:rPr>
        <w:t>Thời gian:</w:t>
      </w:r>
      <w:r w:rsidR="007B3C6C">
        <w:rPr>
          <w:iCs/>
          <w:szCs w:val="26"/>
          <w:lang w:val="vi-VN"/>
        </w:rPr>
        <w:t>......</w:t>
      </w:r>
      <w:r w:rsidR="00A605AC" w:rsidRPr="008F41C6">
        <w:rPr>
          <w:iCs/>
          <w:szCs w:val="26"/>
          <w:lang w:val="pt-BR"/>
        </w:rPr>
        <w:t xml:space="preserve"> giờ</w:t>
      </w:r>
    </w:p>
    <w:p w:rsidR="00A605AC" w:rsidRPr="008F41C6" w:rsidRDefault="00A605AC" w:rsidP="00A605AC">
      <w:pPr>
        <w:spacing w:before="50" w:after="50"/>
        <w:outlineLvl w:val="0"/>
        <w:rPr>
          <w:iCs/>
          <w:szCs w:val="26"/>
          <w:lang w:val="sv-SE"/>
        </w:rPr>
      </w:pPr>
      <w:r w:rsidRPr="008F41C6">
        <w:rPr>
          <w:iCs/>
          <w:szCs w:val="26"/>
          <w:lang w:val="sv-SE"/>
        </w:rPr>
        <w:t>1. Mục tiêu:</w:t>
      </w:r>
    </w:p>
    <w:p w:rsidR="00D651C6" w:rsidRDefault="00A605AC" w:rsidP="00A605AC">
      <w:pPr>
        <w:tabs>
          <w:tab w:val="left" w:pos="284"/>
        </w:tabs>
        <w:spacing w:before="50" w:after="50"/>
        <w:outlineLvl w:val="0"/>
        <w:rPr>
          <w:szCs w:val="26"/>
          <w:lang w:val="vi-VN"/>
        </w:rPr>
      </w:pPr>
      <w:r w:rsidRPr="008F41C6">
        <w:rPr>
          <w:szCs w:val="26"/>
          <w:lang w:val="vi-VN"/>
        </w:rPr>
        <w:t xml:space="preserve">– </w:t>
      </w:r>
      <w:r w:rsidRPr="008F41C6">
        <w:rPr>
          <w:szCs w:val="26"/>
          <w:lang w:val="pt-BR"/>
        </w:rPr>
        <w:tab/>
      </w:r>
      <w:r w:rsidR="00D651C6">
        <w:rPr>
          <w:szCs w:val="26"/>
          <w:lang w:val="vi-VN"/>
        </w:rPr>
        <w:t>Hiểu được về chuyển động 3D</w:t>
      </w:r>
    </w:p>
    <w:p w:rsidR="00A605AC" w:rsidRPr="00D651C6" w:rsidRDefault="007B3C6C" w:rsidP="00D651C6">
      <w:pPr>
        <w:pStyle w:val="ListParagraph"/>
        <w:numPr>
          <w:ilvl w:val="0"/>
          <w:numId w:val="16"/>
        </w:numPr>
        <w:tabs>
          <w:tab w:val="left" w:pos="284"/>
        </w:tabs>
        <w:spacing w:before="50" w:after="50"/>
        <w:outlineLvl w:val="0"/>
        <w:rPr>
          <w:szCs w:val="26"/>
          <w:lang w:val="vi-VN"/>
        </w:rPr>
      </w:pPr>
      <w:r w:rsidRPr="00D651C6">
        <w:rPr>
          <w:szCs w:val="26"/>
          <w:lang w:val="vi-VN"/>
        </w:rPr>
        <w:t xml:space="preserve">Làm được </w:t>
      </w:r>
      <w:r w:rsidR="00D651C6" w:rsidRPr="00D651C6">
        <w:rPr>
          <w:szCs w:val="26"/>
          <w:lang w:val="vi-VN"/>
        </w:rPr>
        <w:t>chuyển động 3D trên 3Dsmax và 1 số phần mềm khác</w:t>
      </w:r>
    </w:p>
    <w:p w:rsidR="00A605AC" w:rsidRPr="008F41C6" w:rsidRDefault="000472A7" w:rsidP="00A605AC">
      <w:pPr>
        <w:tabs>
          <w:tab w:val="left" w:pos="284"/>
        </w:tabs>
        <w:spacing w:before="50" w:after="50"/>
        <w:outlineLvl w:val="0"/>
        <w:rPr>
          <w:szCs w:val="26"/>
          <w:lang w:val="sv-SE"/>
        </w:rPr>
      </w:pPr>
      <w:r>
        <w:rPr>
          <w:szCs w:val="26"/>
          <w:lang w:val="vi-VN"/>
        </w:rPr>
        <w:br/>
      </w:r>
      <w:r w:rsidR="00A605AC" w:rsidRPr="008F41C6">
        <w:rPr>
          <w:szCs w:val="26"/>
          <w:lang w:val="sv-SE"/>
        </w:rPr>
        <w:t>2. Nội dung chương:</w:t>
      </w:r>
    </w:p>
    <w:tbl>
      <w:tblPr>
        <w:tblW w:w="0" w:type="auto"/>
        <w:tblInd w:w="250" w:type="dxa"/>
        <w:tblLook w:val="01E0" w:firstRow="1" w:lastRow="1" w:firstColumn="1" w:lastColumn="1" w:noHBand="0" w:noVBand="0"/>
      </w:tblPr>
      <w:tblGrid>
        <w:gridCol w:w="9000"/>
      </w:tblGrid>
      <w:tr w:rsidR="00A605AC" w:rsidRPr="00165635" w:rsidTr="0049550D">
        <w:tc>
          <w:tcPr>
            <w:tcW w:w="9000" w:type="dxa"/>
          </w:tcPr>
          <w:p w:rsidR="00D651C6" w:rsidRDefault="007B3C6C" w:rsidP="007B3C6C">
            <w:pPr>
              <w:pStyle w:val="Demuc3"/>
              <w:ind w:left="122" w:hanging="20"/>
              <w:rPr>
                <w:szCs w:val="24"/>
                <w:lang w:val="vi-VN"/>
              </w:rPr>
            </w:pPr>
            <w:r>
              <w:rPr>
                <w:lang w:val="vi-VN"/>
              </w:rPr>
              <w:t>2</w:t>
            </w:r>
            <w:r w:rsidRPr="00570982">
              <w:rPr>
                <w:lang w:val="vi-VN"/>
              </w:rPr>
              <w:t xml:space="preserve">.1. </w:t>
            </w:r>
            <w:r w:rsidR="00D651C6">
              <w:rPr>
                <w:lang w:val="vi-VN"/>
              </w:rPr>
              <w:t>Các công cụ làm chuyển động</w:t>
            </w:r>
            <w:r w:rsidR="00D651C6">
              <w:rPr>
                <w:szCs w:val="24"/>
                <w:lang w:val="vi-VN"/>
              </w:rPr>
              <w:t xml:space="preserve"> </w:t>
            </w:r>
          </w:p>
          <w:p w:rsidR="007B3C6C" w:rsidRDefault="007B3C6C" w:rsidP="007B3C6C">
            <w:pPr>
              <w:spacing w:beforeLines="40" w:before="96" w:afterLines="40" w:after="96" w:line="360" w:lineRule="auto"/>
              <w:ind w:left="122" w:hanging="20"/>
              <w:rPr>
                <w:lang w:val="vi-VN"/>
              </w:rPr>
            </w:pPr>
            <w:r>
              <w:rPr>
                <w:lang w:val="vi-VN"/>
              </w:rPr>
              <w:t xml:space="preserve">2.2. </w:t>
            </w:r>
            <w:r w:rsidR="00D651C6">
              <w:rPr>
                <w:lang w:val="vi-VN"/>
              </w:rPr>
              <w:t>Các lệnh và  hiệu ứng chuyển động</w:t>
            </w:r>
          </w:p>
          <w:p w:rsidR="00A605AC" w:rsidRPr="00D651C6" w:rsidRDefault="007B3C6C" w:rsidP="00D651C6">
            <w:pPr>
              <w:spacing w:beforeLines="40" w:before="96" w:afterLines="40" w:after="96" w:line="360" w:lineRule="auto"/>
              <w:ind w:left="122" w:hanging="20"/>
              <w:rPr>
                <w:lang w:val="vi-VN"/>
              </w:rPr>
            </w:pPr>
            <w:r>
              <w:rPr>
                <w:lang w:val="vi-VN"/>
              </w:rPr>
              <w:t xml:space="preserve">2.3. </w:t>
            </w:r>
            <w:r w:rsidR="00D651C6">
              <w:rPr>
                <w:lang w:val="vi-VN"/>
              </w:rPr>
              <w:t>Thiết kế chuyển động 3D</w:t>
            </w:r>
          </w:p>
        </w:tc>
      </w:tr>
      <w:tr w:rsidR="000472A7" w:rsidRPr="00165635" w:rsidTr="0049550D">
        <w:tc>
          <w:tcPr>
            <w:tcW w:w="9000" w:type="dxa"/>
          </w:tcPr>
          <w:p w:rsidR="00D651C6" w:rsidRPr="008F41C6" w:rsidRDefault="00D651C6" w:rsidP="00D651C6">
            <w:pPr>
              <w:spacing w:before="50" w:after="50"/>
              <w:rPr>
                <w:iCs/>
                <w:szCs w:val="26"/>
                <w:lang w:val="pt-BR"/>
              </w:rPr>
            </w:pPr>
            <w:r>
              <w:rPr>
                <w:b/>
                <w:szCs w:val="26"/>
                <w:lang w:val="vi-VN"/>
              </w:rPr>
              <w:t>Chương</w:t>
            </w:r>
            <w:r w:rsidRPr="008F41C6">
              <w:rPr>
                <w:b/>
                <w:szCs w:val="26"/>
                <w:lang w:val="sv-SE"/>
              </w:rPr>
              <w:t xml:space="preserve"> </w:t>
            </w:r>
            <w:r>
              <w:rPr>
                <w:b/>
                <w:szCs w:val="26"/>
                <w:lang w:val="vi-VN"/>
              </w:rPr>
              <w:t>4</w:t>
            </w:r>
            <w:r w:rsidRPr="008F41C6">
              <w:rPr>
                <w:b/>
                <w:szCs w:val="26"/>
                <w:lang w:val="sv-SE"/>
              </w:rPr>
              <w:t xml:space="preserve">: </w:t>
            </w:r>
            <w:r>
              <w:rPr>
                <w:b/>
                <w:bCs/>
                <w:lang w:val="vi-VN"/>
              </w:rPr>
              <w:t>BIÊN TẬP VÀ XỬ LÝ HẬU KỲ CHUYỂN ĐỘNG</w:t>
            </w:r>
            <w:r w:rsidRPr="008F41C6">
              <w:rPr>
                <w:b/>
                <w:szCs w:val="26"/>
                <w:lang w:val="sv-SE"/>
              </w:rPr>
              <w:tab/>
            </w:r>
            <w:r w:rsidRPr="008F41C6">
              <w:rPr>
                <w:iCs/>
                <w:szCs w:val="26"/>
                <w:lang w:val="pt-BR"/>
              </w:rPr>
              <w:t>Thời gian:</w:t>
            </w:r>
            <w:r>
              <w:rPr>
                <w:iCs/>
                <w:szCs w:val="26"/>
                <w:lang w:val="vi-VN"/>
              </w:rPr>
              <w:t>......</w:t>
            </w:r>
            <w:r w:rsidRPr="008F41C6">
              <w:rPr>
                <w:iCs/>
                <w:szCs w:val="26"/>
                <w:lang w:val="pt-BR"/>
              </w:rPr>
              <w:t xml:space="preserve"> giờ</w:t>
            </w:r>
          </w:p>
          <w:p w:rsidR="00D651C6" w:rsidRPr="008F41C6" w:rsidRDefault="00D651C6" w:rsidP="00D651C6">
            <w:pPr>
              <w:spacing w:before="50" w:after="50"/>
              <w:outlineLvl w:val="0"/>
              <w:rPr>
                <w:iCs/>
                <w:szCs w:val="26"/>
                <w:lang w:val="sv-SE"/>
              </w:rPr>
            </w:pPr>
            <w:r w:rsidRPr="008F41C6">
              <w:rPr>
                <w:iCs/>
                <w:szCs w:val="26"/>
                <w:lang w:val="sv-SE"/>
              </w:rPr>
              <w:t>1. Mục tiêu:</w:t>
            </w:r>
          </w:p>
          <w:p w:rsidR="00D651C6" w:rsidRDefault="00D651C6" w:rsidP="00D651C6">
            <w:pPr>
              <w:tabs>
                <w:tab w:val="left" w:pos="284"/>
              </w:tabs>
              <w:spacing w:before="50" w:after="50"/>
              <w:outlineLvl w:val="0"/>
              <w:rPr>
                <w:szCs w:val="26"/>
                <w:lang w:val="vi-VN"/>
              </w:rPr>
            </w:pPr>
            <w:r w:rsidRPr="008F41C6">
              <w:rPr>
                <w:szCs w:val="26"/>
                <w:lang w:val="vi-VN"/>
              </w:rPr>
              <w:t xml:space="preserve">– </w:t>
            </w:r>
            <w:r w:rsidRPr="008F41C6">
              <w:rPr>
                <w:szCs w:val="26"/>
                <w:lang w:val="pt-BR"/>
              </w:rPr>
              <w:tab/>
            </w:r>
            <w:r>
              <w:rPr>
                <w:szCs w:val="26"/>
                <w:lang w:val="vi-VN"/>
              </w:rPr>
              <w:t>Biên tập và xử lý hậu kỳ từ các nguồn chuyển động 2D, 3D và xuất bản thành phim kết quả.</w:t>
            </w:r>
          </w:p>
          <w:p w:rsidR="00D651C6" w:rsidRPr="008F41C6" w:rsidRDefault="00D651C6" w:rsidP="00D651C6">
            <w:pPr>
              <w:tabs>
                <w:tab w:val="left" w:pos="284"/>
              </w:tabs>
              <w:spacing w:before="50" w:after="50"/>
              <w:outlineLvl w:val="0"/>
              <w:rPr>
                <w:szCs w:val="26"/>
                <w:lang w:val="sv-SE"/>
              </w:rPr>
            </w:pPr>
            <w:r>
              <w:rPr>
                <w:szCs w:val="26"/>
                <w:lang w:val="vi-VN"/>
              </w:rPr>
              <w:br/>
            </w:r>
            <w:r w:rsidRPr="008F41C6">
              <w:rPr>
                <w:szCs w:val="26"/>
                <w:lang w:val="sv-SE"/>
              </w:rPr>
              <w:t>2. Nội dung chương:</w:t>
            </w:r>
          </w:p>
          <w:tbl>
            <w:tblPr>
              <w:tblW w:w="0" w:type="auto"/>
              <w:tblInd w:w="250" w:type="dxa"/>
              <w:tblLook w:val="01E0" w:firstRow="1" w:lastRow="1" w:firstColumn="1" w:lastColumn="1" w:noHBand="0" w:noVBand="0"/>
            </w:tblPr>
            <w:tblGrid>
              <w:gridCol w:w="8534"/>
            </w:tblGrid>
            <w:tr w:rsidR="00D651C6" w:rsidRPr="00165635" w:rsidTr="00144CD5">
              <w:tc>
                <w:tcPr>
                  <w:tcW w:w="9000" w:type="dxa"/>
                </w:tcPr>
                <w:p w:rsidR="00D651C6" w:rsidRDefault="00D651C6" w:rsidP="00144CD5">
                  <w:pPr>
                    <w:pStyle w:val="Demuc3"/>
                    <w:ind w:left="122" w:hanging="20"/>
                    <w:rPr>
                      <w:szCs w:val="24"/>
                      <w:lang w:val="vi-VN"/>
                    </w:rPr>
                  </w:pPr>
                  <w:r>
                    <w:rPr>
                      <w:lang w:val="vi-VN"/>
                    </w:rPr>
                    <w:t>2</w:t>
                  </w:r>
                  <w:r w:rsidRPr="00570982">
                    <w:rPr>
                      <w:lang w:val="vi-VN"/>
                    </w:rPr>
                    <w:t xml:space="preserve">.1. </w:t>
                  </w:r>
                  <w:r w:rsidR="0054591A">
                    <w:rPr>
                      <w:lang w:val="vi-VN"/>
                    </w:rPr>
                    <w:t>Nhập /xuất các dữ liệu chuyển động 2D, 3D</w:t>
                  </w:r>
                </w:p>
                <w:p w:rsidR="00D651C6" w:rsidRDefault="00D651C6" w:rsidP="00144CD5">
                  <w:pPr>
                    <w:spacing w:beforeLines="40" w:before="96" w:afterLines="40" w:after="96" w:line="360" w:lineRule="auto"/>
                    <w:ind w:left="122" w:hanging="20"/>
                    <w:rPr>
                      <w:lang w:val="vi-VN"/>
                    </w:rPr>
                  </w:pPr>
                  <w:r>
                    <w:rPr>
                      <w:lang w:val="vi-VN"/>
                    </w:rPr>
                    <w:t xml:space="preserve">2.2. </w:t>
                  </w:r>
                  <w:r w:rsidR="0054591A">
                    <w:rPr>
                      <w:lang w:val="vi-VN"/>
                    </w:rPr>
                    <w:t>Biên tập và xử lý hậu kỳ chuyển động</w:t>
                  </w:r>
                  <w:r w:rsidR="0054591A">
                    <w:rPr>
                      <w:lang w:val="vi-VN"/>
                    </w:rPr>
                    <w:t>.</w:t>
                  </w:r>
                </w:p>
                <w:p w:rsidR="00D651C6" w:rsidRDefault="00D651C6" w:rsidP="00144CD5">
                  <w:pPr>
                    <w:spacing w:beforeLines="40" w:before="96" w:afterLines="40" w:after="96" w:line="360" w:lineRule="auto"/>
                    <w:ind w:left="122" w:hanging="20"/>
                    <w:rPr>
                      <w:lang w:val="vi-VN"/>
                    </w:rPr>
                  </w:pPr>
                  <w:r>
                    <w:rPr>
                      <w:lang w:val="vi-VN"/>
                    </w:rPr>
                    <w:t xml:space="preserve">2.3. </w:t>
                  </w:r>
                  <w:r w:rsidR="0054591A">
                    <w:rPr>
                      <w:lang w:val="vi-VN"/>
                    </w:rPr>
                    <w:t>Xuất phim</w:t>
                  </w:r>
                </w:p>
                <w:p w:rsidR="00D651C6" w:rsidRPr="007B3C6C" w:rsidRDefault="00D651C6" w:rsidP="00144CD5">
                  <w:pPr>
                    <w:spacing w:before="50" w:after="50"/>
                    <w:outlineLvl w:val="0"/>
                    <w:rPr>
                      <w:b/>
                      <w:szCs w:val="26"/>
                      <w:lang w:val="vi-VN"/>
                    </w:rPr>
                  </w:pPr>
                </w:p>
              </w:tc>
            </w:tr>
          </w:tbl>
          <w:p w:rsidR="000472A7" w:rsidRDefault="000472A7" w:rsidP="000472A7">
            <w:pPr>
              <w:spacing w:beforeLines="40" w:before="96" w:afterLines="40" w:after="96"/>
              <w:rPr>
                <w:bCs/>
                <w:lang w:val="vi-VN"/>
              </w:rPr>
            </w:pPr>
          </w:p>
        </w:tc>
      </w:tr>
    </w:tbl>
    <w:p w:rsidR="00A605AC" w:rsidRPr="008F41C6" w:rsidRDefault="00A605AC" w:rsidP="00A605AC">
      <w:pPr>
        <w:spacing w:before="50" w:after="50"/>
        <w:outlineLvl w:val="0"/>
        <w:rPr>
          <w:b/>
          <w:szCs w:val="26"/>
          <w:lang w:val="sv-SE"/>
        </w:rPr>
      </w:pPr>
      <w:r w:rsidRPr="008F41C6">
        <w:rPr>
          <w:b/>
          <w:szCs w:val="26"/>
          <w:lang w:val="sv-SE"/>
        </w:rPr>
        <w:t>IV. Điều kiện thực hiện môn học:</w:t>
      </w:r>
    </w:p>
    <w:p w:rsidR="00A605AC" w:rsidRPr="008F41C6" w:rsidRDefault="00A605AC" w:rsidP="00A605AC">
      <w:pPr>
        <w:spacing w:before="50" w:after="50"/>
        <w:outlineLvl w:val="0"/>
        <w:rPr>
          <w:szCs w:val="26"/>
          <w:lang w:val="sv-SE"/>
        </w:rPr>
      </w:pPr>
      <w:r w:rsidRPr="008F41C6">
        <w:rPr>
          <w:szCs w:val="26"/>
          <w:lang w:val="sv-SE"/>
        </w:rPr>
        <w:t>1. Phòng học chuyên môn hóa/nhà xưởng: Phòng máy tính</w:t>
      </w:r>
    </w:p>
    <w:p w:rsidR="00A605AC" w:rsidRPr="008F41C6" w:rsidRDefault="00A605AC" w:rsidP="00A605AC">
      <w:pPr>
        <w:spacing w:before="50" w:after="50"/>
        <w:outlineLvl w:val="0"/>
        <w:rPr>
          <w:szCs w:val="26"/>
          <w:lang w:val="sv-SE"/>
        </w:rPr>
      </w:pPr>
      <w:r w:rsidRPr="008F41C6">
        <w:rPr>
          <w:szCs w:val="26"/>
          <w:lang w:val="sv-SE"/>
        </w:rPr>
        <w:t xml:space="preserve">2. Trang thiết bị máy móc: Hệ thống máy tính có nối mạng và cài đặt phần mềm Adobe </w:t>
      </w:r>
      <w:r w:rsidR="007B3C6C">
        <w:rPr>
          <w:szCs w:val="26"/>
          <w:lang w:val="vi-VN"/>
        </w:rPr>
        <w:t>After Effect</w:t>
      </w:r>
      <w:r w:rsidRPr="008F41C6">
        <w:rPr>
          <w:szCs w:val="26"/>
          <w:lang w:val="sv-SE"/>
        </w:rPr>
        <w:t xml:space="preserve">, </w:t>
      </w:r>
      <w:r w:rsidR="00926665">
        <w:rPr>
          <w:szCs w:val="26"/>
          <w:lang w:val="vi-VN"/>
        </w:rPr>
        <w:t xml:space="preserve">Adobe Animate, 3Dsmax, </w:t>
      </w:r>
      <w:r w:rsidRPr="008F41C6">
        <w:rPr>
          <w:szCs w:val="26"/>
          <w:lang w:val="sv-SE"/>
        </w:rPr>
        <w:t>Netsupport School</w:t>
      </w:r>
    </w:p>
    <w:p w:rsidR="00A605AC" w:rsidRPr="00926665" w:rsidRDefault="00A605AC" w:rsidP="00A605AC">
      <w:pPr>
        <w:spacing w:before="50" w:after="50"/>
        <w:outlineLvl w:val="0"/>
        <w:rPr>
          <w:szCs w:val="26"/>
          <w:lang w:val="vi-VN"/>
        </w:rPr>
      </w:pPr>
      <w:r w:rsidRPr="008F41C6">
        <w:rPr>
          <w:szCs w:val="26"/>
          <w:lang w:val="sv-SE"/>
        </w:rPr>
        <w:t xml:space="preserve">3. Học liệu, dụng cụ, nguyên vật liệu: Giáo trình, tài liệu biên tập phim với Adobe </w:t>
      </w:r>
      <w:r w:rsidR="00926665">
        <w:rPr>
          <w:szCs w:val="26"/>
          <w:lang w:val="vi-VN"/>
        </w:rPr>
        <w:t>Premiere, Adobe Animate, 3DSmax</w:t>
      </w:r>
    </w:p>
    <w:p w:rsidR="00A605AC" w:rsidRPr="008F41C6" w:rsidRDefault="00A605AC" w:rsidP="00A605AC">
      <w:pPr>
        <w:spacing w:before="50" w:after="50"/>
        <w:outlineLvl w:val="0"/>
        <w:rPr>
          <w:szCs w:val="26"/>
          <w:lang w:val="sv-SE"/>
        </w:rPr>
      </w:pPr>
      <w:r w:rsidRPr="008F41C6">
        <w:rPr>
          <w:szCs w:val="26"/>
          <w:lang w:val="sv-SE"/>
        </w:rPr>
        <w:t>4. Các điều kiện khác:</w:t>
      </w:r>
    </w:p>
    <w:p w:rsidR="00A605AC" w:rsidRPr="008F41C6" w:rsidRDefault="00A605AC" w:rsidP="00A605AC">
      <w:pPr>
        <w:spacing w:before="50" w:after="50"/>
        <w:outlineLvl w:val="0"/>
        <w:rPr>
          <w:b/>
          <w:szCs w:val="26"/>
          <w:lang w:val="sv-SE"/>
        </w:rPr>
      </w:pPr>
      <w:r w:rsidRPr="008F41C6">
        <w:rPr>
          <w:b/>
          <w:szCs w:val="26"/>
          <w:lang w:val="sv-SE"/>
        </w:rPr>
        <w:t xml:space="preserve">V. Nội dung và phương pháp, đánh giá: </w:t>
      </w:r>
    </w:p>
    <w:p w:rsidR="00A605AC" w:rsidRPr="008F41C6" w:rsidRDefault="00A605AC" w:rsidP="00A605AC">
      <w:pPr>
        <w:spacing w:before="50" w:after="50"/>
        <w:outlineLvl w:val="0"/>
        <w:rPr>
          <w:szCs w:val="26"/>
          <w:lang w:val="sv-SE"/>
        </w:rPr>
      </w:pPr>
      <w:r w:rsidRPr="008F41C6">
        <w:rPr>
          <w:szCs w:val="26"/>
          <w:lang w:val="sv-SE"/>
        </w:rPr>
        <w:t>1. Nội dung:</w:t>
      </w:r>
    </w:p>
    <w:p w:rsidR="00A605AC" w:rsidRPr="008F41C6" w:rsidRDefault="00A605AC" w:rsidP="00A605AC">
      <w:pPr>
        <w:numPr>
          <w:ilvl w:val="0"/>
          <w:numId w:val="9"/>
        </w:numPr>
        <w:tabs>
          <w:tab w:val="clear" w:pos="720"/>
          <w:tab w:val="num" w:pos="284"/>
        </w:tabs>
        <w:spacing w:before="50" w:after="50"/>
        <w:ind w:left="0" w:firstLine="0"/>
        <w:outlineLvl w:val="0"/>
        <w:rPr>
          <w:szCs w:val="26"/>
          <w:lang w:val="sv-SE"/>
        </w:rPr>
      </w:pPr>
      <w:r w:rsidRPr="008F41C6">
        <w:rPr>
          <w:szCs w:val="26"/>
          <w:lang w:val="sv-SE"/>
        </w:rPr>
        <w:t xml:space="preserve">Kiến thức: Cung cấp cho sinh viên những kiến thức cơ bản </w:t>
      </w:r>
      <w:r w:rsidR="00926665">
        <w:rPr>
          <w:szCs w:val="26"/>
          <w:lang w:val="vi-VN"/>
        </w:rPr>
        <w:t>chuyển động</w:t>
      </w:r>
      <w:r w:rsidR="007B3C6C">
        <w:rPr>
          <w:szCs w:val="26"/>
          <w:lang w:val="vi-VN"/>
        </w:rPr>
        <w:t xml:space="preserve">, </w:t>
      </w:r>
      <w:r w:rsidRPr="008F41C6">
        <w:rPr>
          <w:szCs w:val="26"/>
          <w:lang w:val="sv-SE"/>
        </w:rPr>
        <w:t xml:space="preserve">biết sử dụng phần mềm Adobe </w:t>
      </w:r>
      <w:r w:rsidR="00926665">
        <w:rPr>
          <w:szCs w:val="26"/>
          <w:lang w:val="vi-VN"/>
        </w:rPr>
        <w:t>Animate làm chuyển động 2D; 3Dsmax làm chuyển động 3D và Adobe Premire để hậu kỳ chuyển động</w:t>
      </w:r>
      <w:r w:rsidRPr="008F41C6">
        <w:rPr>
          <w:szCs w:val="26"/>
          <w:lang w:val="sv-SE"/>
        </w:rPr>
        <w:t>.</w:t>
      </w:r>
    </w:p>
    <w:p w:rsidR="00A605AC" w:rsidRPr="008F41C6" w:rsidRDefault="00A605AC" w:rsidP="00A605AC">
      <w:pPr>
        <w:numPr>
          <w:ilvl w:val="0"/>
          <w:numId w:val="9"/>
        </w:numPr>
        <w:tabs>
          <w:tab w:val="clear" w:pos="720"/>
          <w:tab w:val="num" w:pos="284"/>
        </w:tabs>
        <w:spacing w:before="50" w:after="50"/>
        <w:ind w:left="0" w:firstLine="0"/>
        <w:outlineLvl w:val="0"/>
        <w:rPr>
          <w:szCs w:val="26"/>
          <w:lang w:val="sv-SE"/>
        </w:rPr>
      </w:pPr>
      <w:r w:rsidRPr="008F41C6">
        <w:rPr>
          <w:szCs w:val="26"/>
          <w:lang w:val="sv-SE"/>
        </w:rPr>
        <w:t xml:space="preserve">Kỹ năng: Giúp cho người học có kỹ năng </w:t>
      </w:r>
      <w:r w:rsidR="007B3C6C">
        <w:rPr>
          <w:szCs w:val="26"/>
          <w:lang w:val="vi-VN"/>
        </w:rPr>
        <w:t xml:space="preserve">làm </w:t>
      </w:r>
      <w:r w:rsidR="00926665">
        <w:rPr>
          <w:szCs w:val="26"/>
          <w:lang w:val="vi-VN"/>
        </w:rPr>
        <w:t>chuyển động các đối tượng đồ họa 2D, 3D</w:t>
      </w:r>
      <w:r w:rsidRPr="008F41C6">
        <w:rPr>
          <w:szCs w:val="26"/>
          <w:lang w:val="sv-SE"/>
        </w:rPr>
        <w:t>.</w:t>
      </w:r>
    </w:p>
    <w:p w:rsidR="00A605AC" w:rsidRPr="008F41C6" w:rsidRDefault="00A605AC" w:rsidP="00A605AC">
      <w:pPr>
        <w:numPr>
          <w:ilvl w:val="0"/>
          <w:numId w:val="9"/>
        </w:numPr>
        <w:tabs>
          <w:tab w:val="num" w:pos="284"/>
        </w:tabs>
        <w:spacing w:before="50" w:after="50"/>
        <w:ind w:left="0" w:firstLine="0"/>
        <w:outlineLvl w:val="0"/>
        <w:rPr>
          <w:szCs w:val="26"/>
          <w:lang w:val="sv-SE"/>
        </w:rPr>
      </w:pPr>
      <w:r w:rsidRPr="008F41C6">
        <w:rPr>
          <w:szCs w:val="26"/>
          <w:lang w:val="sv-SE"/>
        </w:rPr>
        <w:lastRenderedPageBreak/>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A605AC" w:rsidRDefault="00A605AC" w:rsidP="00A605AC">
      <w:pPr>
        <w:spacing w:before="50" w:after="50"/>
        <w:outlineLvl w:val="0"/>
        <w:rPr>
          <w:szCs w:val="26"/>
          <w:lang w:val="sv-SE"/>
        </w:rPr>
      </w:pPr>
      <w:r w:rsidRPr="008F41C6">
        <w:rPr>
          <w:szCs w:val="26"/>
          <w:lang w:val="sv-SE"/>
        </w:rPr>
        <w:t xml:space="preserve">2. Phương pháp: </w:t>
      </w:r>
      <w:r w:rsidRPr="003932D6">
        <w:rPr>
          <w:color w:val="00B050"/>
          <w:szCs w:val="26"/>
          <w:lang w:val="sv-SE"/>
        </w:rPr>
        <w:t>thực hiện các bài kiểm tra/bài tập lớn trên lớp, kiểm tra cuối kỳ</w:t>
      </w:r>
      <w:r>
        <w:rPr>
          <w:szCs w:val="26"/>
          <w:lang w:val="sv-SE"/>
        </w:rPr>
        <w:t>.</w:t>
      </w:r>
    </w:p>
    <w:p w:rsidR="00A605AC" w:rsidRPr="008F41C6" w:rsidRDefault="00A605AC" w:rsidP="00A605AC">
      <w:pPr>
        <w:spacing w:before="50" w:after="50"/>
        <w:outlineLvl w:val="0"/>
        <w:rPr>
          <w:b/>
          <w:szCs w:val="26"/>
          <w:lang w:val="sv-SE"/>
        </w:rPr>
      </w:pPr>
      <w:r w:rsidRPr="008F41C6">
        <w:rPr>
          <w:b/>
          <w:szCs w:val="26"/>
          <w:lang w:val="sv-SE"/>
        </w:rPr>
        <w:t>VI. Hướng dẫn thực hiện môn học:</w:t>
      </w:r>
    </w:p>
    <w:p w:rsidR="00A605AC" w:rsidRPr="008F41C6" w:rsidRDefault="00A605AC" w:rsidP="00A605AC">
      <w:pPr>
        <w:spacing w:before="50" w:after="50"/>
        <w:outlineLvl w:val="0"/>
        <w:rPr>
          <w:szCs w:val="26"/>
          <w:lang w:val="sv-SE"/>
        </w:rPr>
      </w:pPr>
      <w:r w:rsidRPr="008F41C6">
        <w:rPr>
          <w:szCs w:val="26"/>
          <w:lang w:val="sv-SE"/>
        </w:rPr>
        <w:t xml:space="preserve">1. Phạm vi áp dụng môn học: </w:t>
      </w:r>
    </w:p>
    <w:p w:rsidR="00A605AC" w:rsidRPr="008F41C6" w:rsidRDefault="00A605AC" w:rsidP="00A605AC">
      <w:pPr>
        <w:spacing w:before="50" w:after="50"/>
        <w:outlineLvl w:val="0"/>
        <w:rPr>
          <w:szCs w:val="26"/>
          <w:lang w:val="es-ES"/>
        </w:rPr>
      </w:pPr>
      <w:r w:rsidRPr="008F41C6">
        <w:rPr>
          <w:szCs w:val="26"/>
          <w:lang w:val="es-ES"/>
        </w:rPr>
        <w:t>Chương trình môn học được sử dụng để giảng dạy cho trình độ Cao đẳng nghề ngành Thiết kế đồ họa.</w:t>
      </w:r>
    </w:p>
    <w:p w:rsidR="00A605AC" w:rsidRPr="008F41C6" w:rsidRDefault="00A605AC" w:rsidP="00A605AC">
      <w:pPr>
        <w:spacing w:before="50" w:after="50"/>
        <w:outlineLvl w:val="0"/>
        <w:rPr>
          <w:szCs w:val="26"/>
          <w:lang w:val="sv-SE"/>
        </w:rPr>
      </w:pPr>
      <w:r w:rsidRPr="008F41C6">
        <w:rPr>
          <w:szCs w:val="26"/>
          <w:lang w:val="sv-SE"/>
        </w:rPr>
        <w:t>2. Hướng dẫn về phương pháp giảng dạy, học tập môn học:</w:t>
      </w:r>
    </w:p>
    <w:p w:rsidR="00A605AC" w:rsidRPr="008F41C6" w:rsidRDefault="00A605AC" w:rsidP="00A605AC">
      <w:pPr>
        <w:numPr>
          <w:ilvl w:val="0"/>
          <w:numId w:val="11"/>
        </w:numPr>
        <w:tabs>
          <w:tab w:val="left" w:pos="284"/>
        </w:tabs>
        <w:spacing w:before="50" w:after="50"/>
        <w:ind w:left="0" w:firstLine="0"/>
        <w:outlineLvl w:val="0"/>
        <w:rPr>
          <w:szCs w:val="26"/>
          <w:lang w:val="es-ES"/>
        </w:rPr>
      </w:pPr>
      <w:r w:rsidRPr="008F41C6">
        <w:rPr>
          <w:szCs w:val="26"/>
          <w:lang w:val="sv-SE"/>
        </w:rPr>
        <w:t>Đối với giáo viên, giảng viên:</w:t>
      </w:r>
      <w:r w:rsidRPr="008F41C6">
        <w:rPr>
          <w:szCs w:val="26"/>
          <w:lang w:val="es-ES"/>
        </w:rPr>
        <w:t xml:space="preserve"> trình bày lý thuyết, kết hợp với mô phỏng thông qua các Slide, internet, ra bài tập thực hành, hướng dẫn sinh viên biết sử dụng phần mềm </w:t>
      </w:r>
      <w:r w:rsidRPr="008F41C6">
        <w:rPr>
          <w:szCs w:val="26"/>
          <w:lang w:val="sv-SE"/>
        </w:rPr>
        <w:t xml:space="preserve">Adobe </w:t>
      </w:r>
      <w:r w:rsidR="00926665">
        <w:rPr>
          <w:szCs w:val="26"/>
          <w:lang w:val="vi-VN"/>
        </w:rPr>
        <w:t>Animate, 3Dsmax, Adobe Premiere</w:t>
      </w:r>
      <w:r w:rsidRPr="008F41C6">
        <w:rPr>
          <w:szCs w:val="26"/>
          <w:lang w:val="sv-SE"/>
        </w:rPr>
        <w:t xml:space="preserve"> để </w:t>
      </w:r>
      <w:r w:rsidR="004B247B">
        <w:rPr>
          <w:szCs w:val="26"/>
          <w:lang w:val="vi-VN"/>
        </w:rPr>
        <w:t xml:space="preserve">làm </w:t>
      </w:r>
      <w:r w:rsidR="00926665">
        <w:rPr>
          <w:szCs w:val="26"/>
          <w:lang w:val="vi-VN"/>
        </w:rPr>
        <w:t>chuyển động</w:t>
      </w:r>
      <w:r w:rsidRPr="008F41C6">
        <w:rPr>
          <w:szCs w:val="26"/>
          <w:lang w:val="es-ES"/>
        </w:rPr>
        <w:t>.</w:t>
      </w:r>
    </w:p>
    <w:p w:rsidR="00A605AC" w:rsidRPr="008F41C6" w:rsidRDefault="00A605AC" w:rsidP="00A605AC">
      <w:pPr>
        <w:numPr>
          <w:ilvl w:val="0"/>
          <w:numId w:val="11"/>
        </w:numPr>
        <w:tabs>
          <w:tab w:val="left" w:pos="284"/>
        </w:tabs>
        <w:spacing w:before="50" w:after="50"/>
        <w:ind w:left="0" w:firstLine="0"/>
        <w:outlineLvl w:val="0"/>
        <w:rPr>
          <w:szCs w:val="26"/>
          <w:lang w:val="sv-SE"/>
        </w:rPr>
      </w:pPr>
      <w:r w:rsidRPr="008F41C6">
        <w:rPr>
          <w:szCs w:val="26"/>
          <w:lang w:val="sv-SE"/>
        </w:rPr>
        <w:t xml:space="preserve">Đối với người học: làm các bài tập thực hành, tự </w:t>
      </w:r>
      <w:r w:rsidR="004B247B">
        <w:rPr>
          <w:szCs w:val="26"/>
          <w:lang w:val="vi-VN"/>
        </w:rPr>
        <w:t xml:space="preserve">làm </w:t>
      </w:r>
      <w:r w:rsidR="00926665">
        <w:rPr>
          <w:szCs w:val="26"/>
          <w:lang w:val="vi-VN"/>
        </w:rPr>
        <w:t>chuyển động</w:t>
      </w:r>
      <w:r w:rsidRPr="008F41C6">
        <w:rPr>
          <w:szCs w:val="26"/>
          <w:lang w:val="sv-SE"/>
        </w:rPr>
        <w:t xml:space="preserve"> với </w:t>
      </w:r>
      <w:r w:rsidR="00926665">
        <w:rPr>
          <w:szCs w:val="26"/>
          <w:lang w:val="vi-VN"/>
        </w:rPr>
        <w:t>các phần mềm trên</w:t>
      </w:r>
      <w:r w:rsidRPr="008F41C6">
        <w:rPr>
          <w:szCs w:val="26"/>
          <w:lang w:val="sv-SE"/>
        </w:rPr>
        <w:t>.</w:t>
      </w:r>
    </w:p>
    <w:p w:rsidR="00A605AC" w:rsidRPr="008F41C6" w:rsidRDefault="00A605AC" w:rsidP="00A605AC">
      <w:pPr>
        <w:tabs>
          <w:tab w:val="left" w:pos="284"/>
        </w:tabs>
        <w:spacing w:before="50" w:after="50"/>
        <w:outlineLvl w:val="0"/>
        <w:rPr>
          <w:szCs w:val="26"/>
          <w:lang w:val="sv-SE"/>
        </w:rPr>
      </w:pPr>
      <w:r w:rsidRPr="008F41C6">
        <w:rPr>
          <w:szCs w:val="26"/>
          <w:lang w:val="sv-SE"/>
        </w:rPr>
        <w:t xml:space="preserve">3. Những trọng tâm cần chú ý: </w:t>
      </w:r>
    </w:p>
    <w:p w:rsidR="00A605AC" w:rsidRPr="008F41C6" w:rsidRDefault="00A605AC" w:rsidP="00A605AC">
      <w:pPr>
        <w:numPr>
          <w:ilvl w:val="0"/>
          <w:numId w:val="10"/>
        </w:numPr>
        <w:tabs>
          <w:tab w:val="left" w:pos="284"/>
        </w:tabs>
        <w:spacing w:before="50" w:after="50"/>
        <w:ind w:left="0" w:firstLine="0"/>
        <w:outlineLvl w:val="0"/>
        <w:rPr>
          <w:szCs w:val="26"/>
          <w:lang w:val="sv-SE"/>
        </w:rPr>
      </w:pPr>
      <w:r w:rsidRPr="008F41C6">
        <w:rPr>
          <w:szCs w:val="26"/>
          <w:lang w:val="sv-SE"/>
        </w:rPr>
        <w:t xml:space="preserve">Khái niệm về phim, </w:t>
      </w:r>
      <w:r w:rsidR="004B247B">
        <w:rPr>
          <w:szCs w:val="26"/>
          <w:lang w:val="vi-VN"/>
        </w:rPr>
        <w:t xml:space="preserve">kỹ xảo phim, </w:t>
      </w:r>
      <w:r w:rsidRPr="008F41C6">
        <w:rPr>
          <w:szCs w:val="26"/>
          <w:lang w:val="sv-SE"/>
        </w:rPr>
        <w:t xml:space="preserve"> khái niệm project, sequence.</w:t>
      </w:r>
    </w:p>
    <w:p w:rsidR="00A605AC" w:rsidRPr="008F41C6" w:rsidRDefault="00A605AC" w:rsidP="00A605AC">
      <w:pPr>
        <w:numPr>
          <w:ilvl w:val="0"/>
          <w:numId w:val="10"/>
        </w:numPr>
        <w:tabs>
          <w:tab w:val="left" w:pos="284"/>
        </w:tabs>
        <w:spacing w:before="50" w:after="50"/>
        <w:ind w:left="0" w:firstLine="0"/>
        <w:outlineLvl w:val="0"/>
        <w:rPr>
          <w:szCs w:val="26"/>
          <w:lang w:val="sv-SE"/>
        </w:rPr>
      </w:pPr>
      <w:r w:rsidRPr="008F41C6">
        <w:rPr>
          <w:szCs w:val="26"/>
          <w:lang w:val="sv-SE"/>
        </w:rPr>
        <w:t xml:space="preserve">Sử dụng phần mềm Adobe </w:t>
      </w:r>
      <w:r w:rsidR="004B247B">
        <w:rPr>
          <w:szCs w:val="26"/>
          <w:lang w:val="vi-VN"/>
        </w:rPr>
        <w:t>After Effect</w:t>
      </w:r>
      <w:r w:rsidRPr="008F41C6">
        <w:rPr>
          <w:szCs w:val="26"/>
          <w:lang w:val="sv-SE"/>
        </w:rPr>
        <w:t xml:space="preserve"> để </w:t>
      </w:r>
      <w:r w:rsidR="004B247B">
        <w:rPr>
          <w:szCs w:val="26"/>
          <w:lang w:val="vi-VN"/>
        </w:rPr>
        <w:t>làm kỹ xảo</w:t>
      </w:r>
      <w:r w:rsidRPr="008F41C6">
        <w:rPr>
          <w:szCs w:val="26"/>
          <w:lang w:val="sv-SE"/>
        </w:rPr>
        <w:t xml:space="preserve"> phim.</w:t>
      </w:r>
    </w:p>
    <w:p w:rsidR="00A605AC" w:rsidRDefault="00A605AC" w:rsidP="00A605AC">
      <w:pPr>
        <w:tabs>
          <w:tab w:val="left" w:pos="284"/>
        </w:tabs>
        <w:spacing w:before="50" w:after="50"/>
        <w:outlineLvl w:val="0"/>
        <w:rPr>
          <w:szCs w:val="26"/>
          <w:lang w:val="vi-VN"/>
        </w:rPr>
      </w:pPr>
      <w:r w:rsidRPr="008F41C6">
        <w:rPr>
          <w:szCs w:val="26"/>
          <w:lang w:val="sv-SE"/>
        </w:rPr>
        <w:t>4. Tài liệu tham khảo:</w:t>
      </w:r>
    </w:p>
    <w:p w:rsidR="00926665" w:rsidRPr="000472A7" w:rsidRDefault="00926665" w:rsidP="00926665">
      <w:pPr>
        <w:tabs>
          <w:tab w:val="left" w:pos="284"/>
        </w:tabs>
        <w:spacing w:before="50" w:after="50"/>
        <w:outlineLvl w:val="0"/>
        <w:rPr>
          <w:szCs w:val="26"/>
          <w:lang w:val="vi-VN"/>
        </w:rPr>
      </w:pPr>
      <w:r>
        <w:rPr>
          <w:lang w:val="vi-VN"/>
        </w:rPr>
        <w:t xml:space="preserve">1. </w:t>
      </w:r>
      <w:r w:rsidRPr="00C22272">
        <w:rPr>
          <w:lang w:val="nl-NL"/>
        </w:rPr>
        <w:t>D</w:t>
      </w:r>
      <w:r w:rsidRPr="00C22272">
        <w:rPr>
          <w:rFonts w:hint="cs"/>
          <w:lang w:val="nl-NL"/>
        </w:rPr>
        <w:t>ươ</w:t>
      </w:r>
      <w:r w:rsidRPr="00C22272">
        <w:rPr>
          <w:lang w:val="nl-NL"/>
        </w:rPr>
        <w:t>ng Minh Quý và Nhóm tin học ứng dụng</w:t>
      </w:r>
      <w:r w:rsidRPr="00727604">
        <w:rPr>
          <w:i/>
          <w:lang w:val="vi-VN"/>
        </w:rPr>
        <w:t xml:space="preserve"> </w:t>
      </w:r>
      <w:r w:rsidRPr="00C22272">
        <w:rPr>
          <w:i/>
          <w:lang w:val="nl-NL"/>
        </w:rPr>
        <w:t xml:space="preserve">, </w:t>
      </w:r>
      <w:r w:rsidRPr="00727604">
        <w:rPr>
          <w:i/>
          <w:lang w:val="vi-VN"/>
        </w:rPr>
        <w:t>Các kỹ xảo điện ảnh tuyệt vời được thực hiện với Premiere Elements</w:t>
      </w:r>
      <w:r w:rsidRPr="00727604">
        <w:rPr>
          <w:bCs/>
          <w:lang w:val="nl-NL"/>
        </w:rPr>
        <w:t xml:space="preserve">, </w:t>
      </w:r>
      <w:r w:rsidRPr="00C22272">
        <w:rPr>
          <w:lang w:val="nl-NL"/>
        </w:rPr>
        <w:t>NXB Hồng Đức - 2009</w:t>
      </w:r>
    </w:p>
    <w:p w:rsidR="00F2354A" w:rsidRPr="00926665" w:rsidRDefault="00926665" w:rsidP="00926665">
      <w:pPr>
        <w:pStyle w:val="Quote"/>
        <w:spacing w:line="360" w:lineRule="auto"/>
        <w:ind w:left="284" w:hanging="284"/>
        <w:rPr>
          <w:lang w:val="vi-VN"/>
        </w:rPr>
      </w:pPr>
      <w:r>
        <w:rPr>
          <w:lang w:val="vi-VN"/>
        </w:rPr>
        <w:t xml:space="preserve">2. </w:t>
      </w:r>
      <w:r w:rsidR="00F2354A" w:rsidRPr="0063450D">
        <w:rPr>
          <w:lang w:val="pt-BR"/>
        </w:rPr>
        <w:t xml:space="preserve"> </w:t>
      </w:r>
      <w:r w:rsidR="00F2354A" w:rsidRPr="0063450D">
        <w:rPr>
          <w:bCs/>
          <w:i w:val="0"/>
          <w:lang w:val="pt-BR"/>
        </w:rPr>
        <w:t>Các Hiệu Ứng Đặc Biệt Với Adobe  After Effects</w:t>
      </w:r>
      <w:r w:rsidR="00F2354A" w:rsidRPr="0063450D">
        <w:rPr>
          <w:lang w:val="pt-BR"/>
        </w:rPr>
        <w:t xml:space="preserve">, </w:t>
      </w:r>
      <w:hyperlink r:id="rId9" w:history="1">
        <w:r w:rsidR="00F2354A" w:rsidRPr="0063450D">
          <w:rPr>
            <w:bCs/>
            <w:i w:val="0"/>
            <w:lang w:val="pt-BR"/>
          </w:rPr>
          <w:t>Phạm Quang Hiển</w:t>
        </w:r>
      </w:hyperlink>
      <w:r w:rsidR="00F2354A" w:rsidRPr="0063450D">
        <w:rPr>
          <w:bCs/>
          <w:i w:val="0"/>
          <w:lang w:val="pt-BR"/>
        </w:rPr>
        <w:t>. </w:t>
      </w:r>
      <w:hyperlink r:id="rId10" w:history="1">
        <w:r w:rsidR="00F2354A" w:rsidRPr="00926665">
          <w:rPr>
            <w:bCs/>
            <w:i w:val="0"/>
            <w:lang w:val="vi-VN"/>
          </w:rPr>
          <w:t>Phạm Quang Huy</w:t>
        </w:r>
      </w:hyperlink>
      <w:r w:rsidR="00F2354A" w:rsidRPr="0063450D">
        <w:rPr>
          <w:lang w:val="pt-BR"/>
        </w:rPr>
        <w:t xml:space="preserve">, </w:t>
      </w:r>
      <w:r w:rsidR="00F2354A" w:rsidRPr="00926665">
        <w:rPr>
          <w:lang w:val="vi-VN"/>
        </w:rPr>
        <w:t>NXB Giao thông vận tải, 2009</w:t>
      </w:r>
    </w:p>
    <w:p w:rsidR="000472A7" w:rsidRPr="000472A7" w:rsidRDefault="000472A7" w:rsidP="00926665">
      <w:pPr>
        <w:tabs>
          <w:tab w:val="left" w:pos="284"/>
        </w:tabs>
        <w:spacing w:before="50" w:after="50"/>
        <w:ind w:left="284" w:hanging="284"/>
        <w:outlineLvl w:val="0"/>
        <w:rPr>
          <w:szCs w:val="26"/>
          <w:lang w:val="vi-VN"/>
        </w:rPr>
      </w:pPr>
    </w:p>
    <w:p w:rsidR="00A605AC" w:rsidRPr="008F41C6" w:rsidRDefault="00A605AC" w:rsidP="00A605AC">
      <w:pPr>
        <w:numPr>
          <w:ilvl w:val="0"/>
          <w:numId w:val="12"/>
        </w:numPr>
        <w:tabs>
          <w:tab w:val="left" w:pos="284"/>
        </w:tabs>
        <w:spacing w:before="50" w:after="50"/>
        <w:ind w:left="0" w:firstLine="0"/>
        <w:outlineLvl w:val="0"/>
        <w:rPr>
          <w:szCs w:val="26"/>
          <w:lang w:val="es-ES"/>
        </w:rPr>
      </w:pPr>
      <w:r w:rsidRPr="008F41C6">
        <w:rPr>
          <w:szCs w:val="26"/>
          <w:lang w:val="vi-VN"/>
        </w:rPr>
        <w:t>Ebook hướng dẫn sử dụng Adobe Premiere chuyên nghiệp</w:t>
      </w:r>
    </w:p>
    <w:p w:rsidR="00A605AC" w:rsidRPr="008F41C6" w:rsidRDefault="00A605AC" w:rsidP="00A605AC">
      <w:pPr>
        <w:numPr>
          <w:ilvl w:val="0"/>
          <w:numId w:val="12"/>
        </w:numPr>
        <w:tabs>
          <w:tab w:val="left" w:pos="284"/>
        </w:tabs>
        <w:spacing w:before="50" w:after="50"/>
        <w:ind w:left="0" w:firstLine="0"/>
        <w:outlineLvl w:val="0"/>
        <w:rPr>
          <w:szCs w:val="26"/>
          <w:lang w:val="es-ES"/>
        </w:rPr>
      </w:pPr>
      <w:r w:rsidRPr="008F41C6">
        <w:rPr>
          <w:szCs w:val="26"/>
        </w:rPr>
        <w:t xml:space="preserve">Web: </w:t>
      </w:r>
      <w:hyperlink r:id="rId11" w:tgtFrame="_blank" w:history="1">
        <w:r w:rsidRPr="008F41C6">
          <w:rPr>
            <w:rStyle w:val="Hyperlink"/>
            <w:szCs w:val="26"/>
          </w:rPr>
          <w:t>http://share3d.vn/</w:t>
        </w:r>
      </w:hyperlink>
      <w:r w:rsidRPr="008F41C6">
        <w:rPr>
          <w:szCs w:val="26"/>
          <w:lang w:val="es-ES"/>
        </w:rPr>
        <w:t xml:space="preserve"> </w:t>
      </w:r>
    </w:p>
    <w:p w:rsidR="00A605AC" w:rsidRPr="008F41C6" w:rsidRDefault="00A605AC" w:rsidP="00A605AC">
      <w:pPr>
        <w:tabs>
          <w:tab w:val="left" w:pos="284"/>
        </w:tabs>
        <w:spacing w:before="50" w:after="50"/>
        <w:rPr>
          <w:szCs w:val="26"/>
          <w:lang w:val="sv-SE"/>
        </w:rPr>
      </w:pPr>
      <w:r w:rsidRPr="008F41C6">
        <w:rPr>
          <w:szCs w:val="26"/>
          <w:lang w:val="sv-SE"/>
        </w:rPr>
        <w:t>5. Ghi chú và giải thích (nếu có):</w:t>
      </w:r>
      <w:bookmarkStart w:id="0" w:name="_GoBack"/>
      <w:bookmarkEnd w:id="0"/>
    </w:p>
    <w:p w:rsidR="00A605AC" w:rsidRPr="008F41C6" w:rsidRDefault="00A605AC" w:rsidP="00A605AC">
      <w:pPr>
        <w:rPr>
          <w:b/>
          <w:bCs/>
          <w:szCs w:val="26"/>
          <w:lang w:val="pt-BR"/>
        </w:rPr>
      </w:pPr>
      <w:r w:rsidRPr="008F41C6">
        <w:rPr>
          <w:b/>
          <w:bCs/>
          <w:szCs w:val="26"/>
          <w:lang w:val="pt-BR"/>
        </w:rPr>
        <w:br w:type="page"/>
      </w:r>
    </w:p>
    <w:p w:rsidR="00D51D2C" w:rsidRPr="00AD7DD6" w:rsidRDefault="00854EF4" w:rsidP="00854EF4">
      <w:pPr>
        <w:tabs>
          <w:tab w:val="center" w:pos="2250"/>
          <w:tab w:val="center" w:pos="7470"/>
        </w:tabs>
        <w:rPr>
          <w:b/>
          <w:lang w:val="it-IT"/>
        </w:rPr>
      </w:pPr>
      <w:r w:rsidRPr="00AD7DD6">
        <w:rPr>
          <w:b/>
          <w:lang w:val="it-IT"/>
        </w:rPr>
        <w:lastRenderedPageBreak/>
        <w:tab/>
      </w:r>
    </w:p>
    <w:sectPr w:rsidR="00D51D2C" w:rsidRPr="00AD7DD6" w:rsidSect="00F168D8">
      <w:footerReference w:type="even" r:id="rId12"/>
      <w:footerReference w:type="default" r:id="rId13"/>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D3B" w:rsidRDefault="00906D3B">
      <w:r>
        <w:separator/>
      </w:r>
    </w:p>
  </w:endnote>
  <w:endnote w:type="continuationSeparator" w:id="0">
    <w:p w:rsidR="00906D3B" w:rsidRDefault="00906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rinda">
    <w:altName w:val="Courier New"/>
    <w:panose1 w:val="00000400000000000000"/>
    <w:charset w:val="01"/>
    <w:family w:val="roman"/>
    <w:notTrueType/>
    <w:pitch w:val="variable"/>
  </w:font>
  <w:font w:name="Arial">
    <w:panose1 w:val="020B0604020202020204"/>
    <w:charset w:val="A3"/>
    <w:family w:val="swiss"/>
    <w:pitch w:val="variable"/>
    <w:sig w:usb0="E0002EFF" w:usb1="C000785B"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E4002EFF" w:usb1="C000247B" w:usb2="00000009" w:usb3="00000000" w:csb0="000001FF" w:csb1="00000000"/>
  </w:font>
  <w:font w:name="Calibri">
    <w:panose1 w:val="020F05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77E" w:rsidRDefault="003B677E" w:rsidP="00F251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3B677E" w:rsidRDefault="003B677E" w:rsidP="00F2517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77E" w:rsidRDefault="003B677E" w:rsidP="00F251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26665">
      <w:rPr>
        <w:rStyle w:val="PageNumber"/>
        <w:noProof/>
      </w:rPr>
      <w:t>5</w:t>
    </w:r>
    <w:r>
      <w:rPr>
        <w:rStyle w:val="PageNumber"/>
      </w:rPr>
      <w:fldChar w:fldCharType="end"/>
    </w:r>
  </w:p>
  <w:p w:rsidR="003B677E" w:rsidRDefault="003B677E" w:rsidP="00F2517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D3B" w:rsidRDefault="00906D3B">
      <w:r>
        <w:separator/>
      </w:r>
    </w:p>
  </w:footnote>
  <w:footnote w:type="continuationSeparator" w:id="0">
    <w:p w:rsidR="00906D3B" w:rsidRDefault="00906D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257D9"/>
    <w:multiLevelType w:val="hybridMultilevel"/>
    <w:tmpl w:val="164CBC7C"/>
    <w:lvl w:ilvl="0" w:tplc="88CA46F0">
      <w:start w:val="1"/>
      <w:numFmt w:val="bullet"/>
      <w:pStyle w:val="Heading4"/>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77050C3"/>
    <w:multiLevelType w:val="hybridMultilevel"/>
    <w:tmpl w:val="465ED80E"/>
    <w:lvl w:ilvl="0" w:tplc="8C54E906">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2E7505E6"/>
    <w:multiLevelType w:val="hybridMultilevel"/>
    <w:tmpl w:val="F93AA8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06E10AD"/>
    <w:multiLevelType w:val="multilevel"/>
    <w:tmpl w:val="C69CF4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72E6207"/>
    <w:multiLevelType w:val="hybridMultilevel"/>
    <w:tmpl w:val="F7C0270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08F469B"/>
    <w:multiLevelType w:val="hybridMultilevel"/>
    <w:tmpl w:val="310E4F42"/>
    <w:lvl w:ilvl="0" w:tplc="B1CED10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53B623F5"/>
    <w:multiLevelType w:val="hybridMultilevel"/>
    <w:tmpl w:val="F3A00BEE"/>
    <w:lvl w:ilvl="0" w:tplc="6274591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7966FF9"/>
    <w:multiLevelType w:val="hybridMultilevel"/>
    <w:tmpl w:val="1504BE4C"/>
    <w:lvl w:ilvl="0" w:tplc="E6A851FC">
      <w:start w:val="1"/>
      <w:numFmt w:val="bullet"/>
      <w:pStyle w:val="Demuc5"/>
      <w:lvlText w:val=""/>
      <w:lvlJc w:val="left"/>
      <w:pPr>
        <w:ind w:left="2710" w:hanging="360"/>
      </w:pPr>
      <w:rPr>
        <w:rFonts w:ascii="Symbol" w:hAnsi="Symbol" w:hint="default"/>
      </w:rPr>
    </w:lvl>
    <w:lvl w:ilvl="1" w:tplc="04090003" w:tentative="1">
      <w:start w:val="1"/>
      <w:numFmt w:val="bullet"/>
      <w:lvlText w:val="o"/>
      <w:lvlJc w:val="left"/>
      <w:pPr>
        <w:ind w:left="3430" w:hanging="360"/>
      </w:pPr>
      <w:rPr>
        <w:rFonts w:ascii="Courier New" w:hAnsi="Courier New" w:cs="Courier New" w:hint="default"/>
      </w:rPr>
    </w:lvl>
    <w:lvl w:ilvl="2" w:tplc="04090005" w:tentative="1">
      <w:start w:val="1"/>
      <w:numFmt w:val="bullet"/>
      <w:lvlText w:val=""/>
      <w:lvlJc w:val="left"/>
      <w:pPr>
        <w:ind w:left="4150" w:hanging="360"/>
      </w:pPr>
      <w:rPr>
        <w:rFonts w:ascii="Wingdings" w:hAnsi="Wingdings" w:hint="default"/>
      </w:rPr>
    </w:lvl>
    <w:lvl w:ilvl="3" w:tplc="04090001" w:tentative="1">
      <w:start w:val="1"/>
      <w:numFmt w:val="bullet"/>
      <w:lvlText w:val=""/>
      <w:lvlJc w:val="left"/>
      <w:pPr>
        <w:ind w:left="4870" w:hanging="360"/>
      </w:pPr>
      <w:rPr>
        <w:rFonts w:ascii="Symbol" w:hAnsi="Symbol" w:hint="default"/>
      </w:rPr>
    </w:lvl>
    <w:lvl w:ilvl="4" w:tplc="04090003" w:tentative="1">
      <w:start w:val="1"/>
      <w:numFmt w:val="bullet"/>
      <w:lvlText w:val="o"/>
      <w:lvlJc w:val="left"/>
      <w:pPr>
        <w:ind w:left="5590" w:hanging="360"/>
      </w:pPr>
      <w:rPr>
        <w:rFonts w:ascii="Courier New" w:hAnsi="Courier New" w:cs="Courier New" w:hint="default"/>
      </w:rPr>
    </w:lvl>
    <w:lvl w:ilvl="5" w:tplc="04090005" w:tentative="1">
      <w:start w:val="1"/>
      <w:numFmt w:val="bullet"/>
      <w:lvlText w:val=""/>
      <w:lvlJc w:val="left"/>
      <w:pPr>
        <w:ind w:left="6310" w:hanging="360"/>
      </w:pPr>
      <w:rPr>
        <w:rFonts w:ascii="Wingdings" w:hAnsi="Wingdings" w:hint="default"/>
      </w:rPr>
    </w:lvl>
    <w:lvl w:ilvl="6" w:tplc="04090001" w:tentative="1">
      <w:start w:val="1"/>
      <w:numFmt w:val="bullet"/>
      <w:lvlText w:val=""/>
      <w:lvlJc w:val="left"/>
      <w:pPr>
        <w:ind w:left="7030" w:hanging="360"/>
      </w:pPr>
      <w:rPr>
        <w:rFonts w:ascii="Symbol" w:hAnsi="Symbol" w:hint="default"/>
      </w:rPr>
    </w:lvl>
    <w:lvl w:ilvl="7" w:tplc="04090003" w:tentative="1">
      <w:start w:val="1"/>
      <w:numFmt w:val="bullet"/>
      <w:lvlText w:val="o"/>
      <w:lvlJc w:val="left"/>
      <w:pPr>
        <w:ind w:left="7750" w:hanging="360"/>
      </w:pPr>
      <w:rPr>
        <w:rFonts w:ascii="Courier New" w:hAnsi="Courier New" w:cs="Courier New" w:hint="default"/>
      </w:rPr>
    </w:lvl>
    <w:lvl w:ilvl="8" w:tplc="04090005" w:tentative="1">
      <w:start w:val="1"/>
      <w:numFmt w:val="bullet"/>
      <w:lvlText w:val=""/>
      <w:lvlJc w:val="left"/>
      <w:pPr>
        <w:ind w:left="8470" w:hanging="360"/>
      </w:pPr>
      <w:rPr>
        <w:rFonts w:ascii="Wingdings" w:hAnsi="Wingdings" w:hint="default"/>
      </w:rPr>
    </w:lvl>
  </w:abstractNum>
  <w:abstractNum w:abstractNumId="12">
    <w:nsid w:val="60223546"/>
    <w:multiLevelType w:val="hybridMultilevel"/>
    <w:tmpl w:val="10ACEB38"/>
    <w:lvl w:ilvl="0" w:tplc="04090001">
      <w:start w:val="1"/>
      <w:numFmt w:val="bullet"/>
      <w:lvlText w:val=""/>
      <w:lvlJc w:val="left"/>
      <w:pPr>
        <w:ind w:left="2428" w:hanging="360"/>
      </w:pPr>
      <w:rPr>
        <w:rFonts w:ascii="Symbol" w:hAnsi="Symbol" w:hint="default"/>
      </w:rPr>
    </w:lvl>
    <w:lvl w:ilvl="1" w:tplc="04090003" w:tentative="1">
      <w:start w:val="1"/>
      <w:numFmt w:val="bullet"/>
      <w:lvlText w:val="o"/>
      <w:lvlJc w:val="left"/>
      <w:pPr>
        <w:ind w:left="3148" w:hanging="360"/>
      </w:pPr>
      <w:rPr>
        <w:rFonts w:ascii="Courier New" w:hAnsi="Courier New" w:cs="Courier New" w:hint="default"/>
      </w:rPr>
    </w:lvl>
    <w:lvl w:ilvl="2" w:tplc="04090005" w:tentative="1">
      <w:start w:val="1"/>
      <w:numFmt w:val="bullet"/>
      <w:lvlText w:val=""/>
      <w:lvlJc w:val="left"/>
      <w:pPr>
        <w:ind w:left="3868" w:hanging="360"/>
      </w:pPr>
      <w:rPr>
        <w:rFonts w:ascii="Wingdings" w:hAnsi="Wingdings" w:hint="default"/>
      </w:rPr>
    </w:lvl>
    <w:lvl w:ilvl="3" w:tplc="04090001" w:tentative="1">
      <w:start w:val="1"/>
      <w:numFmt w:val="bullet"/>
      <w:lvlText w:val=""/>
      <w:lvlJc w:val="left"/>
      <w:pPr>
        <w:ind w:left="4588" w:hanging="360"/>
      </w:pPr>
      <w:rPr>
        <w:rFonts w:ascii="Symbol" w:hAnsi="Symbol" w:hint="default"/>
      </w:rPr>
    </w:lvl>
    <w:lvl w:ilvl="4" w:tplc="04090003" w:tentative="1">
      <w:start w:val="1"/>
      <w:numFmt w:val="bullet"/>
      <w:lvlText w:val="o"/>
      <w:lvlJc w:val="left"/>
      <w:pPr>
        <w:ind w:left="5308" w:hanging="360"/>
      </w:pPr>
      <w:rPr>
        <w:rFonts w:ascii="Courier New" w:hAnsi="Courier New" w:cs="Courier New" w:hint="default"/>
      </w:rPr>
    </w:lvl>
    <w:lvl w:ilvl="5" w:tplc="04090005" w:tentative="1">
      <w:start w:val="1"/>
      <w:numFmt w:val="bullet"/>
      <w:lvlText w:val=""/>
      <w:lvlJc w:val="left"/>
      <w:pPr>
        <w:ind w:left="6028" w:hanging="360"/>
      </w:pPr>
      <w:rPr>
        <w:rFonts w:ascii="Wingdings" w:hAnsi="Wingdings" w:hint="default"/>
      </w:rPr>
    </w:lvl>
    <w:lvl w:ilvl="6" w:tplc="04090001" w:tentative="1">
      <w:start w:val="1"/>
      <w:numFmt w:val="bullet"/>
      <w:lvlText w:val=""/>
      <w:lvlJc w:val="left"/>
      <w:pPr>
        <w:ind w:left="6748" w:hanging="360"/>
      </w:pPr>
      <w:rPr>
        <w:rFonts w:ascii="Symbol" w:hAnsi="Symbol" w:hint="default"/>
      </w:rPr>
    </w:lvl>
    <w:lvl w:ilvl="7" w:tplc="04090003" w:tentative="1">
      <w:start w:val="1"/>
      <w:numFmt w:val="bullet"/>
      <w:lvlText w:val="o"/>
      <w:lvlJc w:val="left"/>
      <w:pPr>
        <w:ind w:left="7468" w:hanging="360"/>
      </w:pPr>
      <w:rPr>
        <w:rFonts w:ascii="Courier New" w:hAnsi="Courier New" w:cs="Courier New" w:hint="default"/>
      </w:rPr>
    </w:lvl>
    <w:lvl w:ilvl="8" w:tplc="04090005" w:tentative="1">
      <w:start w:val="1"/>
      <w:numFmt w:val="bullet"/>
      <w:lvlText w:val=""/>
      <w:lvlJc w:val="left"/>
      <w:pPr>
        <w:ind w:left="8188" w:hanging="360"/>
      </w:pPr>
      <w:rPr>
        <w:rFonts w:ascii="Wingdings" w:hAnsi="Wingdings" w:hint="default"/>
      </w:rPr>
    </w:lvl>
  </w:abstractNum>
  <w:abstractNum w:abstractNumId="13">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739E4164"/>
    <w:multiLevelType w:val="multilevel"/>
    <w:tmpl w:val="10B8A244"/>
    <w:lvl w:ilvl="0">
      <w:start w:val="1"/>
      <w:numFmt w:val="decimal"/>
      <w:lvlText w:val="%1."/>
      <w:lvlJc w:val="left"/>
      <w:pPr>
        <w:ind w:left="2880" w:hanging="360"/>
      </w:pPr>
    </w:lvl>
    <w:lvl w:ilvl="1">
      <w:start w:val="3"/>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15">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num w:numId="1">
    <w:abstractNumId w:val="3"/>
  </w:num>
  <w:num w:numId="2">
    <w:abstractNumId w:val="9"/>
  </w:num>
  <w:num w:numId="3">
    <w:abstractNumId w:val="7"/>
  </w:num>
  <w:num w:numId="4">
    <w:abstractNumId w:val="12"/>
  </w:num>
  <w:num w:numId="5">
    <w:abstractNumId w:val="11"/>
  </w:num>
  <w:num w:numId="6">
    <w:abstractNumId w:val="0"/>
  </w:num>
  <w:num w:numId="7">
    <w:abstractNumId w:val="6"/>
  </w:num>
  <w:num w:numId="8">
    <w:abstractNumId w:val="13"/>
  </w:num>
  <w:num w:numId="9">
    <w:abstractNumId w:val="4"/>
  </w:num>
  <w:num w:numId="10">
    <w:abstractNumId w:val="15"/>
  </w:num>
  <w:num w:numId="11">
    <w:abstractNumId w:val="5"/>
  </w:num>
  <w:num w:numId="12">
    <w:abstractNumId w:val="1"/>
  </w:num>
  <w:num w:numId="13">
    <w:abstractNumId w:val="10"/>
  </w:num>
  <w:num w:numId="14">
    <w:abstractNumId w:val="14"/>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72C"/>
    <w:rsid w:val="000019A8"/>
    <w:rsid w:val="0000283D"/>
    <w:rsid w:val="00003069"/>
    <w:rsid w:val="00004B98"/>
    <w:rsid w:val="00010C5D"/>
    <w:rsid w:val="00013475"/>
    <w:rsid w:val="00016415"/>
    <w:rsid w:val="00017850"/>
    <w:rsid w:val="00021A99"/>
    <w:rsid w:val="00022603"/>
    <w:rsid w:val="00022F3D"/>
    <w:rsid w:val="00023751"/>
    <w:rsid w:val="00024A9A"/>
    <w:rsid w:val="00027F0E"/>
    <w:rsid w:val="00031F1B"/>
    <w:rsid w:val="0003213A"/>
    <w:rsid w:val="00033032"/>
    <w:rsid w:val="0003454C"/>
    <w:rsid w:val="00034A60"/>
    <w:rsid w:val="000358A9"/>
    <w:rsid w:val="00037A02"/>
    <w:rsid w:val="00043885"/>
    <w:rsid w:val="000454FB"/>
    <w:rsid w:val="00045A58"/>
    <w:rsid w:val="000472A7"/>
    <w:rsid w:val="000475C0"/>
    <w:rsid w:val="0005096E"/>
    <w:rsid w:val="00054B8B"/>
    <w:rsid w:val="000575B4"/>
    <w:rsid w:val="00063B32"/>
    <w:rsid w:val="00067130"/>
    <w:rsid w:val="00071A7D"/>
    <w:rsid w:val="00071B49"/>
    <w:rsid w:val="0007232D"/>
    <w:rsid w:val="000723D3"/>
    <w:rsid w:val="000741C0"/>
    <w:rsid w:val="00075C75"/>
    <w:rsid w:val="0007628B"/>
    <w:rsid w:val="000803E1"/>
    <w:rsid w:val="0008040D"/>
    <w:rsid w:val="00080ED7"/>
    <w:rsid w:val="0008382C"/>
    <w:rsid w:val="00085CAE"/>
    <w:rsid w:val="00086DF0"/>
    <w:rsid w:val="00087906"/>
    <w:rsid w:val="00090D3C"/>
    <w:rsid w:val="00091D8F"/>
    <w:rsid w:val="000951F6"/>
    <w:rsid w:val="00097B62"/>
    <w:rsid w:val="000A0F1A"/>
    <w:rsid w:val="000A340E"/>
    <w:rsid w:val="000A3455"/>
    <w:rsid w:val="000A374F"/>
    <w:rsid w:val="000B5929"/>
    <w:rsid w:val="000B68D1"/>
    <w:rsid w:val="000B6A10"/>
    <w:rsid w:val="000B7923"/>
    <w:rsid w:val="000D1D03"/>
    <w:rsid w:val="000D32DE"/>
    <w:rsid w:val="000D3B8B"/>
    <w:rsid w:val="000D56DC"/>
    <w:rsid w:val="000D65D3"/>
    <w:rsid w:val="000D6CB0"/>
    <w:rsid w:val="000E1054"/>
    <w:rsid w:val="000E19AF"/>
    <w:rsid w:val="000E7888"/>
    <w:rsid w:val="000E7C08"/>
    <w:rsid w:val="000F0346"/>
    <w:rsid w:val="000F19C0"/>
    <w:rsid w:val="00102952"/>
    <w:rsid w:val="00104803"/>
    <w:rsid w:val="00106FCA"/>
    <w:rsid w:val="001144F9"/>
    <w:rsid w:val="00115C3B"/>
    <w:rsid w:val="00116D1A"/>
    <w:rsid w:val="00117002"/>
    <w:rsid w:val="00120373"/>
    <w:rsid w:val="00120CBF"/>
    <w:rsid w:val="00122AFA"/>
    <w:rsid w:val="001259C5"/>
    <w:rsid w:val="00126ECC"/>
    <w:rsid w:val="00130428"/>
    <w:rsid w:val="00137654"/>
    <w:rsid w:val="00142BFE"/>
    <w:rsid w:val="00145B3C"/>
    <w:rsid w:val="00146EDF"/>
    <w:rsid w:val="001476D2"/>
    <w:rsid w:val="0015097D"/>
    <w:rsid w:val="00152F6D"/>
    <w:rsid w:val="00155AE0"/>
    <w:rsid w:val="0015761E"/>
    <w:rsid w:val="0016229E"/>
    <w:rsid w:val="001631C2"/>
    <w:rsid w:val="00165635"/>
    <w:rsid w:val="00167966"/>
    <w:rsid w:val="00171F91"/>
    <w:rsid w:val="00172D21"/>
    <w:rsid w:val="00173E98"/>
    <w:rsid w:val="00174181"/>
    <w:rsid w:val="00174EF3"/>
    <w:rsid w:val="00175BA1"/>
    <w:rsid w:val="00176B88"/>
    <w:rsid w:val="00176CE6"/>
    <w:rsid w:val="001815FB"/>
    <w:rsid w:val="001837AD"/>
    <w:rsid w:val="00187FAA"/>
    <w:rsid w:val="00190B66"/>
    <w:rsid w:val="00190E32"/>
    <w:rsid w:val="00191369"/>
    <w:rsid w:val="00194BEB"/>
    <w:rsid w:val="0019627E"/>
    <w:rsid w:val="00196755"/>
    <w:rsid w:val="001A0760"/>
    <w:rsid w:val="001A4F9A"/>
    <w:rsid w:val="001A54FB"/>
    <w:rsid w:val="001A6E3E"/>
    <w:rsid w:val="001A75D9"/>
    <w:rsid w:val="001B2FF2"/>
    <w:rsid w:val="001B39A4"/>
    <w:rsid w:val="001B3D8A"/>
    <w:rsid w:val="001B6DCB"/>
    <w:rsid w:val="001C0208"/>
    <w:rsid w:val="001C22E4"/>
    <w:rsid w:val="001C42ED"/>
    <w:rsid w:val="001C5879"/>
    <w:rsid w:val="001C63EE"/>
    <w:rsid w:val="001C6664"/>
    <w:rsid w:val="001C6A74"/>
    <w:rsid w:val="001C7022"/>
    <w:rsid w:val="001D09A9"/>
    <w:rsid w:val="001D2B04"/>
    <w:rsid w:val="001D6351"/>
    <w:rsid w:val="001D6DCC"/>
    <w:rsid w:val="001E046B"/>
    <w:rsid w:val="001E20A6"/>
    <w:rsid w:val="001E4666"/>
    <w:rsid w:val="001E50A0"/>
    <w:rsid w:val="001E7860"/>
    <w:rsid w:val="001F02DC"/>
    <w:rsid w:val="001F1C67"/>
    <w:rsid w:val="001F2C2D"/>
    <w:rsid w:val="001F6994"/>
    <w:rsid w:val="001F7EA8"/>
    <w:rsid w:val="002012F2"/>
    <w:rsid w:val="0020171E"/>
    <w:rsid w:val="00202A1D"/>
    <w:rsid w:val="00203B57"/>
    <w:rsid w:val="00207F2E"/>
    <w:rsid w:val="0021122B"/>
    <w:rsid w:val="00211363"/>
    <w:rsid w:val="0021169A"/>
    <w:rsid w:val="0021308D"/>
    <w:rsid w:val="002136CC"/>
    <w:rsid w:val="00215CA8"/>
    <w:rsid w:val="002175B5"/>
    <w:rsid w:val="002213FE"/>
    <w:rsid w:val="002228F0"/>
    <w:rsid w:val="002238EF"/>
    <w:rsid w:val="002252CC"/>
    <w:rsid w:val="00227AEF"/>
    <w:rsid w:val="00236D86"/>
    <w:rsid w:val="00243386"/>
    <w:rsid w:val="00243E8B"/>
    <w:rsid w:val="00244AE2"/>
    <w:rsid w:val="00246BC7"/>
    <w:rsid w:val="0025377D"/>
    <w:rsid w:val="0025453E"/>
    <w:rsid w:val="00261C3B"/>
    <w:rsid w:val="00262658"/>
    <w:rsid w:val="00263F24"/>
    <w:rsid w:val="00266555"/>
    <w:rsid w:val="00266D95"/>
    <w:rsid w:val="00273247"/>
    <w:rsid w:val="00273F09"/>
    <w:rsid w:val="0028162C"/>
    <w:rsid w:val="00285610"/>
    <w:rsid w:val="00290E10"/>
    <w:rsid w:val="0029329D"/>
    <w:rsid w:val="002A179E"/>
    <w:rsid w:val="002A3A7A"/>
    <w:rsid w:val="002A5398"/>
    <w:rsid w:val="002A65E6"/>
    <w:rsid w:val="002B0E35"/>
    <w:rsid w:val="002C0C5E"/>
    <w:rsid w:val="002C4068"/>
    <w:rsid w:val="002C4F1F"/>
    <w:rsid w:val="002D1ADE"/>
    <w:rsid w:val="002D2C73"/>
    <w:rsid w:val="002D3FFD"/>
    <w:rsid w:val="002D4DC7"/>
    <w:rsid w:val="002D4FE2"/>
    <w:rsid w:val="002E152F"/>
    <w:rsid w:val="002E33B4"/>
    <w:rsid w:val="002E60FD"/>
    <w:rsid w:val="002F2645"/>
    <w:rsid w:val="002F2AD4"/>
    <w:rsid w:val="002F3F82"/>
    <w:rsid w:val="002F5D01"/>
    <w:rsid w:val="00300474"/>
    <w:rsid w:val="00303287"/>
    <w:rsid w:val="00303358"/>
    <w:rsid w:val="00317858"/>
    <w:rsid w:val="0032389B"/>
    <w:rsid w:val="00324DB9"/>
    <w:rsid w:val="00327F0D"/>
    <w:rsid w:val="00334315"/>
    <w:rsid w:val="00335E76"/>
    <w:rsid w:val="003362EC"/>
    <w:rsid w:val="00337A4C"/>
    <w:rsid w:val="003408E5"/>
    <w:rsid w:val="00353AF7"/>
    <w:rsid w:val="00356920"/>
    <w:rsid w:val="00357954"/>
    <w:rsid w:val="00361968"/>
    <w:rsid w:val="00361A81"/>
    <w:rsid w:val="003622A9"/>
    <w:rsid w:val="003626D9"/>
    <w:rsid w:val="0036524B"/>
    <w:rsid w:val="003663D1"/>
    <w:rsid w:val="0037378A"/>
    <w:rsid w:val="003744F9"/>
    <w:rsid w:val="00374C67"/>
    <w:rsid w:val="003751AC"/>
    <w:rsid w:val="0037663F"/>
    <w:rsid w:val="003779C1"/>
    <w:rsid w:val="00377E01"/>
    <w:rsid w:val="00377F4B"/>
    <w:rsid w:val="0038282F"/>
    <w:rsid w:val="003834C7"/>
    <w:rsid w:val="00383AAD"/>
    <w:rsid w:val="00385CBC"/>
    <w:rsid w:val="0039004F"/>
    <w:rsid w:val="0039019B"/>
    <w:rsid w:val="00390D25"/>
    <w:rsid w:val="00390EE1"/>
    <w:rsid w:val="00393C90"/>
    <w:rsid w:val="0039420E"/>
    <w:rsid w:val="00397AA6"/>
    <w:rsid w:val="003A02CC"/>
    <w:rsid w:val="003A1392"/>
    <w:rsid w:val="003A25C3"/>
    <w:rsid w:val="003A27D9"/>
    <w:rsid w:val="003B2F23"/>
    <w:rsid w:val="003B44AD"/>
    <w:rsid w:val="003B48CC"/>
    <w:rsid w:val="003B677E"/>
    <w:rsid w:val="003C4434"/>
    <w:rsid w:val="003C618C"/>
    <w:rsid w:val="003C731A"/>
    <w:rsid w:val="003C74B0"/>
    <w:rsid w:val="003D152E"/>
    <w:rsid w:val="003D285E"/>
    <w:rsid w:val="003D47A5"/>
    <w:rsid w:val="003D4AE1"/>
    <w:rsid w:val="003D4FDD"/>
    <w:rsid w:val="003D5585"/>
    <w:rsid w:val="003D644B"/>
    <w:rsid w:val="003E1EFE"/>
    <w:rsid w:val="003E2545"/>
    <w:rsid w:val="003E75EC"/>
    <w:rsid w:val="003F145D"/>
    <w:rsid w:val="003F2077"/>
    <w:rsid w:val="003F59DE"/>
    <w:rsid w:val="003F637F"/>
    <w:rsid w:val="003F6F66"/>
    <w:rsid w:val="00401EC1"/>
    <w:rsid w:val="00402EA0"/>
    <w:rsid w:val="004051D9"/>
    <w:rsid w:val="004156AD"/>
    <w:rsid w:val="00415C23"/>
    <w:rsid w:val="004174E2"/>
    <w:rsid w:val="004174E4"/>
    <w:rsid w:val="00420A3C"/>
    <w:rsid w:val="00420F0F"/>
    <w:rsid w:val="004252C4"/>
    <w:rsid w:val="00426A8E"/>
    <w:rsid w:val="00433B5E"/>
    <w:rsid w:val="00435079"/>
    <w:rsid w:val="00437365"/>
    <w:rsid w:val="004407C1"/>
    <w:rsid w:val="0044189D"/>
    <w:rsid w:val="0044280C"/>
    <w:rsid w:val="00444207"/>
    <w:rsid w:val="00444F83"/>
    <w:rsid w:val="004452D7"/>
    <w:rsid w:val="0045521F"/>
    <w:rsid w:val="004555C3"/>
    <w:rsid w:val="00457FAF"/>
    <w:rsid w:val="0046008E"/>
    <w:rsid w:val="004624A3"/>
    <w:rsid w:val="00462D05"/>
    <w:rsid w:val="00471C56"/>
    <w:rsid w:val="00474125"/>
    <w:rsid w:val="00476CB8"/>
    <w:rsid w:val="00480B82"/>
    <w:rsid w:val="004842F7"/>
    <w:rsid w:val="00485282"/>
    <w:rsid w:val="00490C60"/>
    <w:rsid w:val="00497E4D"/>
    <w:rsid w:val="004A0DBF"/>
    <w:rsid w:val="004A4233"/>
    <w:rsid w:val="004B05A5"/>
    <w:rsid w:val="004B247B"/>
    <w:rsid w:val="004B253C"/>
    <w:rsid w:val="004B45F4"/>
    <w:rsid w:val="004B751F"/>
    <w:rsid w:val="004B7A46"/>
    <w:rsid w:val="004C52C1"/>
    <w:rsid w:val="004C52C3"/>
    <w:rsid w:val="004D2347"/>
    <w:rsid w:val="004D324D"/>
    <w:rsid w:val="004D3CAE"/>
    <w:rsid w:val="004E0556"/>
    <w:rsid w:val="004E5774"/>
    <w:rsid w:val="004F5375"/>
    <w:rsid w:val="004F5FC5"/>
    <w:rsid w:val="00500563"/>
    <w:rsid w:val="00505072"/>
    <w:rsid w:val="00505133"/>
    <w:rsid w:val="005114DC"/>
    <w:rsid w:val="0051198C"/>
    <w:rsid w:val="005124F9"/>
    <w:rsid w:val="00520023"/>
    <w:rsid w:val="005227E5"/>
    <w:rsid w:val="005364BE"/>
    <w:rsid w:val="0054251C"/>
    <w:rsid w:val="0054591A"/>
    <w:rsid w:val="005516FD"/>
    <w:rsid w:val="00556966"/>
    <w:rsid w:val="00556B91"/>
    <w:rsid w:val="00562062"/>
    <w:rsid w:val="0056321C"/>
    <w:rsid w:val="00563B57"/>
    <w:rsid w:val="00564E3E"/>
    <w:rsid w:val="00565BAD"/>
    <w:rsid w:val="0056700C"/>
    <w:rsid w:val="00567D89"/>
    <w:rsid w:val="0057078B"/>
    <w:rsid w:val="00570982"/>
    <w:rsid w:val="005777AE"/>
    <w:rsid w:val="00580B79"/>
    <w:rsid w:val="00582AE8"/>
    <w:rsid w:val="00582E79"/>
    <w:rsid w:val="00583412"/>
    <w:rsid w:val="00585FEC"/>
    <w:rsid w:val="00587B33"/>
    <w:rsid w:val="005905CE"/>
    <w:rsid w:val="005A1344"/>
    <w:rsid w:val="005A1986"/>
    <w:rsid w:val="005A30E7"/>
    <w:rsid w:val="005A3918"/>
    <w:rsid w:val="005A509C"/>
    <w:rsid w:val="005B0CCE"/>
    <w:rsid w:val="005B392E"/>
    <w:rsid w:val="005C1389"/>
    <w:rsid w:val="005C3DD4"/>
    <w:rsid w:val="005C3E32"/>
    <w:rsid w:val="005C6DA6"/>
    <w:rsid w:val="005D28E4"/>
    <w:rsid w:val="005D584E"/>
    <w:rsid w:val="005D5DF3"/>
    <w:rsid w:val="005E36D8"/>
    <w:rsid w:val="005E4B11"/>
    <w:rsid w:val="005E7FEE"/>
    <w:rsid w:val="005F1F78"/>
    <w:rsid w:val="005F5B63"/>
    <w:rsid w:val="005F6D79"/>
    <w:rsid w:val="005F6E60"/>
    <w:rsid w:val="00600A07"/>
    <w:rsid w:val="00603BC1"/>
    <w:rsid w:val="00607179"/>
    <w:rsid w:val="00611F58"/>
    <w:rsid w:val="006203AD"/>
    <w:rsid w:val="00621B80"/>
    <w:rsid w:val="00625A76"/>
    <w:rsid w:val="00630396"/>
    <w:rsid w:val="00630FA5"/>
    <w:rsid w:val="00633292"/>
    <w:rsid w:val="00634DE9"/>
    <w:rsid w:val="00637159"/>
    <w:rsid w:val="00637199"/>
    <w:rsid w:val="00640824"/>
    <w:rsid w:val="006411D9"/>
    <w:rsid w:val="00643C5A"/>
    <w:rsid w:val="00645BF2"/>
    <w:rsid w:val="00651864"/>
    <w:rsid w:val="00652DA6"/>
    <w:rsid w:val="006533F4"/>
    <w:rsid w:val="0066337E"/>
    <w:rsid w:val="00665A56"/>
    <w:rsid w:val="00671715"/>
    <w:rsid w:val="0067178C"/>
    <w:rsid w:val="00672EB4"/>
    <w:rsid w:val="00673067"/>
    <w:rsid w:val="0067346C"/>
    <w:rsid w:val="00673737"/>
    <w:rsid w:val="00676BE3"/>
    <w:rsid w:val="00681479"/>
    <w:rsid w:val="00690F03"/>
    <w:rsid w:val="00691904"/>
    <w:rsid w:val="0069272F"/>
    <w:rsid w:val="00693B26"/>
    <w:rsid w:val="006A4FB9"/>
    <w:rsid w:val="006A7467"/>
    <w:rsid w:val="006A756A"/>
    <w:rsid w:val="006B1284"/>
    <w:rsid w:val="006B292B"/>
    <w:rsid w:val="006B3244"/>
    <w:rsid w:val="006B6F9B"/>
    <w:rsid w:val="006C26EF"/>
    <w:rsid w:val="006C51B8"/>
    <w:rsid w:val="006C7EBE"/>
    <w:rsid w:val="006D2FEE"/>
    <w:rsid w:val="006D5A74"/>
    <w:rsid w:val="006E2D8A"/>
    <w:rsid w:val="006E4689"/>
    <w:rsid w:val="006F223E"/>
    <w:rsid w:val="006F42E5"/>
    <w:rsid w:val="006F5097"/>
    <w:rsid w:val="00702D48"/>
    <w:rsid w:val="007032D8"/>
    <w:rsid w:val="0070411F"/>
    <w:rsid w:val="00704CD7"/>
    <w:rsid w:val="00706545"/>
    <w:rsid w:val="00710FE6"/>
    <w:rsid w:val="007163AA"/>
    <w:rsid w:val="007170E3"/>
    <w:rsid w:val="00725C79"/>
    <w:rsid w:val="00727446"/>
    <w:rsid w:val="0073360A"/>
    <w:rsid w:val="0074131E"/>
    <w:rsid w:val="00742825"/>
    <w:rsid w:val="00743D5E"/>
    <w:rsid w:val="00744942"/>
    <w:rsid w:val="00744D5E"/>
    <w:rsid w:val="00746225"/>
    <w:rsid w:val="007474B3"/>
    <w:rsid w:val="00747B3F"/>
    <w:rsid w:val="00753FBA"/>
    <w:rsid w:val="00756AEA"/>
    <w:rsid w:val="007607C0"/>
    <w:rsid w:val="00760913"/>
    <w:rsid w:val="0076141B"/>
    <w:rsid w:val="0076247E"/>
    <w:rsid w:val="00765A72"/>
    <w:rsid w:val="00770682"/>
    <w:rsid w:val="00771BA7"/>
    <w:rsid w:val="007744EE"/>
    <w:rsid w:val="00775DE9"/>
    <w:rsid w:val="007765CB"/>
    <w:rsid w:val="00776714"/>
    <w:rsid w:val="00782C95"/>
    <w:rsid w:val="00784D55"/>
    <w:rsid w:val="00787BCC"/>
    <w:rsid w:val="00787FD9"/>
    <w:rsid w:val="00791BF0"/>
    <w:rsid w:val="00794C12"/>
    <w:rsid w:val="00794DF5"/>
    <w:rsid w:val="007951AA"/>
    <w:rsid w:val="00795595"/>
    <w:rsid w:val="00795800"/>
    <w:rsid w:val="007A5594"/>
    <w:rsid w:val="007A653E"/>
    <w:rsid w:val="007A714B"/>
    <w:rsid w:val="007A7DEE"/>
    <w:rsid w:val="007B253F"/>
    <w:rsid w:val="007B3390"/>
    <w:rsid w:val="007B3C6C"/>
    <w:rsid w:val="007B46C8"/>
    <w:rsid w:val="007C192E"/>
    <w:rsid w:val="007C4098"/>
    <w:rsid w:val="007C5932"/>
    <w:rsid w:val="007C738C"/>
    <w:rsid w:val="007D2C04"/>
    <w:rsid w:val="007D4D33"/>
    <w:rsid w:val="007E00EB"/>
    <w:rsid w:val="007E236A"/>
    <w:rsid w:val="007E2A31"/>
    <w:rsid w:val="007E2FAB"/>
    <w:rsid w:val="007E5572"/>
    <w:rsid w:val="007E587B"/>
    <w:rsid w:val="007E5C55"/>
    <w:rsid w:val="007F1896"/>
    <w:rsid w:val="007F1A6E"/>
    <w:rsid w:val="007F2E58"/>
    <w:rsid w:val="007F4AB7"/>
    <w:rsid w:val="007F61AD"/>
    <w:rsid w:val="00804C48"/>
    <w:rsid w:val="00807C71"/>
    <w:rsid w:val="008100DD"/>
    <w:rsid w:val="008104E0"/>
    <w:rsid w:val="00820C92"/>
    <w:rsid w:val="00823FBC"/>
    <w:rsid w:val="0083118B"/>
    <w:rsid w:val="00842F5B"/>
    <w:rsid w:val="00844077"/>
    <w:rsid w:val="00844FFD"/>
    <w:rsid w:val="00847582"/>
    <w:rsid w:val="00847B4A"/>
    <w:rsid w:val="00850674"/>
    <w:rsid w:val="008514E0"/>
    <w:rsid w:val="0085199A"/>
    <w:rsid w:val="0085238C"/>
    <w:rsid w:val="0085328C"/>
    <w:rsid w:val="00854EF4"/>
    <w:rsid w:val="0085560C"/>
    <w:rsid w:val="00855E8D"/>
    <w:rsid w:val="00856F74"/>
    <w:rsid w:val="0086240E"/>
    <w:rsid w:val="0086319D"/>
    <w:rsid w:val="00865AE8"/>
    <w:rsid w:val="00866742"/>
    <w:rsid w:val="0087323E"/>
    <w:rsid w:val="0087427B"/>
    <w:rsid w:val="008746ED"/>
    <w:rsid w:val="00875AF5"/>
    <w:rsid w:val="008808E7"/>
    <w:rsid w:val="00881A36"/>
    <w:rsid w:val="0088572C"/>
    <w:rsid w:val="00886E3E"/>
    <w:rsid w:val="00893189"/>
    <w:rsid w:val="008946F3"/>
    <w:rsid w:val="00894D1F"/>
    <w:rsid w:val="00894F3F"/>
    <w:rsid w:val="0089583A"/>
    <w:rsid w:val="00897FD4"/>
    <w:rsid w:val="008A1A76"/>
    <w:rsid w:val="008A4E58"/>
    <w:rsid w:val="008A52B1"/>
    <w:rsid w:val="008B7AEA"/>
    <w:rsid w:val="008C13A0"/>
    <w:rsid w:val="008C1721"/>
    <w:rsid w:val="008C2D6F"/>
    <w:rsid w:val="008D2633"/>
    <w:rsid w:val="008D725F"/>
    <w:rsid w:val="008E0BAF"/>
    <w:rsid w:val="008E3FAA"/>
    <w:rsid w:val="008F0989"/>
    <w:rsid w:val="008F0CC7"/>
    <w:rsid w:val="008F6D77"/>
    <w:rsid w:val="009018FE"/>
    <w:rsid w:val="00901A15"/>
    <w:rsid w:val="00901BBF"/>
    <w:rsid w:val="00906D3B"/>
    <w:rsid w:val="00912F35"/>
    <w:rsid w:val="00915524"/>
    <w:rsid w:val="009164D3"/>
    <w:rsid w:val="00917A96"/>
    <w:rsid w:val="009200E2"/>
    <w:rsid w:val="00926665"/>
    <w:rsid w:val="00931AC0"/>
    <w:rsid w:val="00931D2F"/>
    <w:rsid w:val="009422CD"/>
    <w:rsid w:val="00946D3B"/>
    <w:rsid w:val="00951105"/>
    <w:rsid w:val="0095361D"/>
    <w:rsid w:val="00954DAF"/>
    <w:rsid w:val="00956869"/>
    <w:rsid w:val="00956D33"/>
    <w:rsid w:val="009629FF"/>
    <w:rsid w:val="009657BC"/>
    <w:rsid w:val="00966879"/>
    <w:rsid w:val="0097140A"/>
    <w:rsid w:val="00975838"/>
    <w:rsid w:val="009775B3"/>
    <w:rsid w:val="00977EA0"/>
    <w:rsid w:val="0099234E"/>
    <w:rsid w:val="00994153"/>
    <w:rsid w:val="009A3C45"/>
    <w:rsid w:val="009A558F"/>
    <w:rsid w:val="009B124D"/>
    <w:rsid w:val="009B1BA0"/>
    <w:rsid w:val="009B26C1"/>
    <w:rsid w:val="009B30E5"/>
    <w:rsid w:val="009B423E"/>
    <w:rsid w:val="009C4592"/>
    <w:rsid w:val="009C4BE0"/>
    <w:rsid w:val="009C5239"/>
    <w:rsid w:val="009C7CC5"/>
    <w:rsid w:val="009C7FA4"/>
    <w:rsid w:val="009D2B2F"/>
    <w:rsid w:val="009D4F6A"/>
    <w:rsid w:val="009E04FF"/>
    <w:rsid w:val="009E31E1"/>
    <w:rsid w:val="009E384F"/>
    <w:rsid w:val="009E4256"/>
    <w:rsid w:val="009F3C21"/>
    <w:rsid w:val="009F4B3A"/>
    <w:rsid w:val="009F7877"/>
    <w:rsid w:val="009F7F41"/>
    <w:rsid w:val="00A01133"/>
    <w:rsid w:val="00A0330A"/>
    <w:rsid w:val="00A06836"/>
    <w:rsid w:val="00A073CD"/>
    <w:rsid w:val="00A10F97"/>
    <w:rsid w:val="00A1331B"/>
    <w:rsid w:val="00A15699"/>
    <w:rsid w:val="00A15D40"/>
    <w:rsid w:val="00A168A1"/>
    <w:rsid w:val="00A17EDE"/>
    <w:rsid w:val="00A2245B"/>
    <w:rsid w:val="00A23F65"/>
    <w:rsid w:val="00A25A55"/>
    <w:rsid w:val="00A260CA"/>
    <w:rsid w:val="00A26CE0"/>
    <w:rsid w:val="00A36CD9"/>
    <w:rsid w:val="00A36D19"/>
    <w:rsid w:val="00A36E30"/>
    <w:rsid w:val="00A4271C"/>
    <w:rsid w:val="00A4302F"/>
    <w:rsid w:val="00A43DCE"/>
    <w:rsid w:val="00A528FC"/>
    <w:rsid w:val="00A54D41"/>
    <w:rsid w:val="00A577CA"/>
    <w:rsid w:val="00A60378"/>
    <w:rsid w:val="00A605AC"/>
    <w:rsid w:val="00A6253A"/>
    <w:rsid w:val="00A628AD"/>
    <w:rsid w:val="00A66879"/>
    <w:rsid w:val="00A67A08"/>
    <w:rsid w:val="00A70018"/>
    <w:rsid w:val="00A73C1B"/>
    <w:rsid w:val="00A76D66"/>
    <w:rsid w:val="00A77B69"/>
    <w:rsid w:val="00A77CA7"/>
    <w:rsid w:val="00A81E7F"/>
    <w:rsid w:val="00A8507F"/>
    <w:rsid w:val="00A93BD0"/>
    <w:rsid w:val="00A96281"/>
    <w:rsid w:val="00A963C8"/>
    <w:rsid w:val="00A96BA9"/>
    <w:rsid w:val="00A97434"/>
    <w:rsid w:val="00AA0409"/>
    <w:rsid w:val="00AA68A4"/>
    <w:rsid w:val="00AA760B"/>
    <w:rsid w:val="00AB26A3"/>
    <w:rsid w:val="00AC2FB2"/>
    <w:rsid w:val="00AC32A7"/>
    <w:rsid w:val="00AC4992"/>
    <w:rsid w:val="00AC49AF"/>
    <w:rsid w:val="00AD1AAF"/>
    <w:rsid w:val="00AD627B"/>
    <w:rsid w:val="00AD7BA2"/>
    <w:rsid w:val="00AD7DD6"/>
    <w:rsid w:val="00AE1D55"/>
    <w:rsid w:val="00AE1EFD"/>
    <w:rsid w:val="00AE1F32"/>
    <w:rsid w:val="00AE589F"/>
    <w:rsid w:val="00AE5910"/>
    <w:rsid w:val="00AE62E0"/>
    <w:rsid w:val="00AE7517"/>
    <w:rsid w:val="00AF2BD9"/>
    <w:rsid w:val="00AF5C86"/>
    <w:rsid w:val="00B00A83"/>
    <w:rsid w:val="00B02414"/>
    <w:rsid w:val="00B032AF"/>
    <w:rsid w:val="00B10615"/>
    <w:rsid w:val="00B106EB"/>
    <w:rsid w:val="00B14409"/>
    <w:rsid w:val="00B21C36"/>
    <w:rsid w:val="00B22A7B"/>
    <w:rsid w:val="00B233B8"/>
    <w:rsid w:val="00B2562E"/>
    <w:rsid w:val="00B25E8B"/>
    <w:rsid w:val="00B31FED"/>
    <w:rsid w:val="00B32950"/>
    <w:rsid w:val="00B33537"/>
    <w:rsid w:val="00B35DA0"/>
    <w:rsid w:val="00B36685"/>
    <w:rsid w:val="00B42BB2"/>
    <w:rsid w:val="00B44276"/>
    <w:rsid w:val="00B45BB7"/>
    <w:rsid w:val="00B46626"/>
    <w:rsid w:val="00B54A90"/>
    <w:rsid w:val="00B54C3F"/>
    <w:rsid w:val="00B557DB"/>
    <w:rsid w:val="00B614B2"/>
    <w:rsid w:val="00B63E73"/>
    <w:rsid w:val="00B715DC"/>
    <w:rsid w:val="00B71DA6"/>
    <w:rsid w:val="00B73A74"/>
    <w:rsid w:val="00B74365"/>
    <w:rsid w:val="00B745B9"/>
    <w:rsid w:val="00B81391"/>
    <w:rsid w:val="00B838FA"/>
    <w:rsid w:val="00B91B77"/>
    <w:rsid w:val="00B9492A"/>
    <w:rsid w:val="00B951DC"/>
    <w:rsid w:val="00B960CD"/>
    <w:rsid w:val="00BA02AD"/>
    <w:rsid w:val="00BA67C7"/>
    <w:rsid w:val="00BC1921"/>
    <w:rsid w:val="00BC2EC5"/>
    <w:rsid w:val="00BC306A"/>
    <w:rsid w:val="00BC477E"/>
    <w:rsid w:val="00BC50FA"/>
    <w:rsid w:val="00BC5C3A"/>
    <w:rsid w:val="00BC748E"/>
    <w:rsid w:val="00BC76A3"/>
    <w:rsid w:val="00BD0DB3"/>
    <w:rsid w:val="00BD7A47"/>
    <w:rsid w:val="00BE2251"/>
    <w:rsid w:val="00BE28DD"/>
    <w:rsid w:val="00BE329A"/>
    <w:rsid w:val="00BE40BA"/>
    <w:rsid w:val="00BE4D23"/>
    <w:rsid w:val="00BF0278"/>
    <w:rsid w:val="00BF0CA1"/>
    <w:rsid w:val="00BF5CC5"/>
    <w:rsid w:val="00C0062D"/>
    <w:rsid w:val="00C00FE6"/>
    <w:rsid w:val="00C0190B"/>
    <w:rsid w:val="00C0359A"/>
    <w:rsid w:val="00C15A56"/>
    <w:rsid w:val="00C16E5C"/>
    <w:rsid w:val="00C21DB9"/>
    <w:rsid w:val="00C23C5F"/>
    <w:rsid w:val="00C246E6"/>
    <w:rsid w:val="00C24D6D"/>
    <w:rsid w:val="00C252FA"/>
    <w:rsid w:val="00C272D5"/>
    <w:rsid w:val="00C31D02"/>
    <w:rsid w:val="00C348E1"/>
    <w:rsid w:val="00C36D09"/>
    <w:rsid w:val="00C36EE9"/>
    <w:rsid w:val="00C379DD"/>
    <w:rsid w:val="00C37D39"/>
    <w:rsid w:val="00C4299D"/>
    <w:rsid w:val="00C43B7E"/>
    <w:rsid w:val="00C505CF"/>
    <w:rsid w:val="00C5098C"/>
    <w:rsid w:val="00C535E7"/>
    <w:rsid w:val="00C53CFD"/>
    <w:rsid w:val="00C54D66"/>
    <w:rsid w:val="00C55835"/>
    <w:rsid w:val="00C574F9"/>
    <w:rsid w:val="00C6014F"/>
    <w:rsid w:val="00C6130E"/>
    <w:rsid w:val="00C61A6B"/>
    <w:rsid w:val="00C6618D"/>
    <w:rsid w:val="00C708B1"/>
    <w:rsid w:val="00C70EE1"/>
    <w:rsid w:val="00C716BC"/>
    <w:rsid w:val="00C724D3"/>
    <w:rsid w:val="00C727A4"/>
    <w:rsid w:val="00C735D4"/>
    <w:rsid w:val="00C74117"/>
    <w:rsid w:val="00C742DF"/>
    <w:rsid w:val="00C756FD"/>
    <w:rsid w:val="00C775CE"/>
    <w:rsid w:val="00C86C66"/>
    <w:rsid w:val="00C971BD"/>
    <w:rsid w:val="00CA342A"/>
    <w:rsid w:val="00CA531B"/>
    <w:rsid w:val="00CA54FD"/>
    <w:rsid w:val="00CB0A70"/>
    <w:rsid w:val="00CB4988"/>
    <w:rsid w:val="00CB4A98"/>
    <w:rsid w:val="00CB5CC2"/>
    <w:rsid w:val="00CB6569"/>
    <w:rsid w:val="00CC2108"/>
    <w:rsid w:val="00CD2E80"/>
    <w:rsid w:val="00CD6A60"/>
    <w:rsid w:val="00CE1B8F"/>
    <w:rsid w:val="00CE42A7"/>
    <w:rsid w:val="00CE4A7E"/>
    <w:rsid w:val="00CE60DA"/>
    <w:rsid w:val="00CE6E65"/>
    <w:rsid w:val="00CF2E3C"/>
    <w:rsid w:val="00CF3F7F"/>
    <w:rsid w:val="00CF5372"/>
    <w:rsid w:val="00CF542F"/>
    <w:rsid w:val="00CF7F03"/>
    <w:rsid w:val="00D01BAE"/>
    <w:rsid w:val="00D020D3"/>
    <w:rsid w:val="00D029B5"/>
    <w:rsid w:val="00D047B0"/>
    <w:rsid w:val="00D06E3B"/>
    <w:rsid w:val="00D11483"/>
    <w:rsid w:val="00D124B0"/>
    <w:rsid w:val="00D13CE3"/>
    <w:rsid w:val="00D14A89"/>
    <w:rsid w:val="00D156EE"/>
    <w:rsid w:val="00D161B2"/>
    <w:rsid w:val="00D16721"/>
    <w:rsid w:val="00D23867"/>
    <w:rsid w:val="00D2405C"/>
    <w:rsid w:val="00D247C3"/>
    <w:rsid w:val="00D35E03"/>
    <w:rsid w:val="00D418A0"/>
    <w:rsid w:val="00D43F0C"/>
    <w:rsid w:val="00D45751"/>
    <w:rsid w:val="00D46206"/>
    <w:rsid w:val="00D51D2C"/>
    <w:rsid w:val="00D52ECE"/>
    <w:rsid w:val="00D5377A"/>
    <w:rsid w:val="00D55677"/>
    <w:rsid w:val="00D55F56"/>
    <w:rsid w:val="00D568F1"/>
    <w:rsid w:val="00D5786D"/>
    <w:rsid w:val="00D62E38"/>
    <w:rsid w:val="00D62EA0"/>
    <w:rsid w:val="00D651C6"/>
    <w:rsid w:val="00D66703"/>
    <w:rsid w:val="00D668BB"/>
    <w:rsid w:val="00D73D64"/>
    <w:rsid w:val="00D7466D"/>
    <w:rsid w:val="00D77103"/>
    <w:rsid w:val="00D81F65"/>
    <w:rsid w:val="00D83821"/>
    <w:rsid w:val="00D84F88"/>
    <w:rsid w:val="00D85E0C"/>
    <w:rsid w:val="00D867F9"/>
    <w:rsid w:val="00D92D2B"/>
    <w:rsid w:val="00D9428C"/>
    <w:rsid w:val="00DA1121"/>
    <w:rsid w:val="00DA570A"/>
    <w:rsid w:val="00DB4F92"/>
    <w:rsid w:val="00DB6B7C"/>
    <w:rsid w:val="00DC1701"/>
    <w:rsid w:val="00DC50C8"/>
    <w:rsid w:val="00DC70B7"/>
    <w:rsid w:val="00DC7BBE"/>
    <w:rsid w:val="00DD3737"/>
    <w:rsid w:val="00DD5B1E"/>
    <w:rsid w:val="00DD6408"/>
    <w:rsid w:val="00DE6AF7"/>
    <w:rsid w:val="00DE775C"/>
    <w:rsid w:val="00DF1C4E"/>
    <w:rsid w:val="00DF5E64"/>
    <w:rsid w:val="00DF73C0"/>
    <w:rsid w:val="00DF78B4"/>
    <w:rsid w:val="00E04390"/>
    <w:rsid w:val="00E0671B"/>
    <w:rsid w:val="00E12491"/>
    <w:rsid w:val="00E147CC"/>
    <w:rsid w:val="00E16444"/>
    <w:rsid w:val="00E25033"/>
    <w:rsid w:val="00E27A90"/>
    <w:rsid w:val="00E317C0"/>
    <w:rsid w:val="00E32FCA"/>
    <w:rsid w:val="00E36EA8"/>
    <w:rsid w:val="00E37AE3"/>
    <w:rsid w:val="00E37C3D"/>
    <w:rsid w:val="00E433AB"/>
    <w:rsid w:val="00E4559B"/>
    <w:rsid w:val="00E4568A"/>
    <w:rsid w:val="00E45D39"/>
    <w:rsid w:val="00E56D4C"/>
    <w:rsid w:val="00E56F1B"/>
    <w:rsid w:val="00E57D3E"/>
    <w:rsid w:val="00E6015B"/>
    <w:rsid w:val="00E71474"/>
    <w:rsid w:val="00E76A12"/>
    <w:rsid w:val="00E77ABA"/>
    <w:rsid w:val="00E8097D"/>
    <w:rsid w:val="00E818EE"/>
    <w:rsid w:val="00E82977"/>
    <w:rsid w:val="00E87EC6"/>
    <w:rsid w:val="00E94E5B"/>
    <w:rsid w:val="00E95B18"/>
    <w:rsid w:val="00E96857"/>
    <w:rsid w:val="00EA1516"/>
    <w:rsid w:val="00EA3799"/>
    <w:rsid w:val="00EA5C9B"/>
    <w:rsid w:val="00EA5F40"/>
    <w:rsid w:val="00EA65E7"/>
    <w:rsid w:val="00EB41DC"/>
    <w:rsid w:val="00EB5B30"/>
    <w:rsid w:val="00EB7283"/>
    <w:rsid w:val="00EC2A7A"/>
    <w:rsid w:val="00EC437F"/>
    <w:rsid w:val="00EC6D69"/>
    <w:rsid w:val="00EC78CA"/>
    <w:rsid w:val="00EC7FA2"/>
    <w:rsid w:val="00ED0239"/>
    <w:rsid w:val="00ED1849"/>
    <w:rsid w:val="00ED3E1F"/>
    <w:rsid w:val="00ED4060"/>
    <w:rsid w:val="00EE57BF"/>
    <w:rsid w:val="00EE68B6"/>
    <w:rsid w:val="00EF006C"/>
    <w:rsid w:val="00EF189D"/>
    <w:rsid w:val="00EF24A7"/>
    <w:rsid w:val="00EF5079"/>
    <w:rsid w:val="00EF5D04"/>
    <w:rsid w:val="00EF7675"/>
    <w:rsid w:val="00F02AF4"/>
    <w:rsid w:val="00F112EE"/>
    <w:rsid w:val="00F115EA"/>
    <w:rsid w:val="00F12439"/>
    <w:rsid w:val="00F12C96"/>
    <w:rsid w:val="00F14DA8"/>
    <w:rsid w:val="00F168D8"/>
    <w:rsid w:val="00F20844"/>
    <w:rsid w:val="00F2354A"/>
    <w:rsid w:val="00F23EBF"/>
    <w:rsid w:val="00F2435F"/>
    <w:rsid w:val="00F24583"/>
    <w:rsid w:val="00F24623"/>
    <w:rsid w:val="00F2517C"/>
    <w:rsid w:val="00F26571"/>
    <w:rsid w:val="00F26A6E"/>
    <w:rsid w:val="00F27661"/>
    <w:rsid w:val="00F279A4"/>
    <w:rsid w:val="00F30660"/>
    <w:rsid w:val="00F348C0"/>
    <w:rsid w:val="00F34DE7"/>
    <w:rsid w:val="00F35DED"/>
    <w:rsid w:val="00F37E0D"/>
    <w:rsid w:val="00F42ACD"/>
    <w:rsid w:val="00F46933"/>
    <w:rsid w:val="00F5425B"/>
    <w:rsid w:val="00F54DE9"/>
    <w:rsid w:val="00F612EF"/>
    <w:rsid w:val="00F65F73"/>
    <w:rsid w:val="00F66877"/>
    <w:rsid w:val="00F74B2A"/>
    <w:rsid w:val="00F7554F"/>
    <w:rsid w:val="00F7666F"/>
    <w:rsid w:val="00F76930"/>
    <w:rsid w:val="00F77C7D"/>
    <w:rsid w:val="00F82291"/>
    <w:rsid w:val="00F8332A"/>
    <w:rsid w:val="00F87C4A"/>
    <w:rsid w:val="00F9055D"/>
    <w:rsid w:val="00F92641"/>
    <w:rsid w:val="00F92878"/>
    <w:rsid w:val="00F9708B"/>
    <w:rsid w:val="00F97E1A"/>
    <w:rsid w:val="00FA3756"/>
    <w:rsid w:val="00FB321D"/>
    <w:rsid w:val="00FB4007"/>
    <w:rsid w:val="00FB5102"/>
    <w:rsid w:val="00FB6BCB"/>
    <w:rsid w:val="00FC2B61"/>
    <w:rsid w:val="00FD362E"/>
    <w:rsid w:val="00FD387C"/>
    <w:rsid w:val="00FD7093"/>
    <w:rsid w:val="00FD7AE7"/>
    <w:rsid w:val="00FE4D04"/>
    <w:rsid w:val="00FE7948"/>
    <w:rsid w:val="00FF1127"/>
    <w:rsid w:val="00FF16D3"/>
    <w:rsid w:val="00FF2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9200E2"/>
    <w:pPr>
      <w:keepNext/>
      <w:keepLines/>
      <w:pBdr>
        <w:bottom w:val="single" w:sz="4" w:space="1" w:color="auto"/>
      </w:pBdr>
      <w:spacing w:before="360" w:after="240"/>
      <w:ind w:left="272" w:hanging="272"/>
      <w:jc w:val="both"/>
      <w:outlineLvl w:val="0"/>
    </w:pPr>
    <w:rPr>
      <w:rFonts w:ascii="Arial" w:eastAsiaTheme="majorEastAsia" w:hAnsi="Arial" w:cs="Arial"/>
      <w:b/>
      <w:color w:val="C00000"/>
      <w:sz w:val="26"/>
      <w:szCs w:val="26"/>
    </w:rPr>
  </w:style>
  <w:style w:type="paragraph" w:styleId="Heading2">
    <w:name w:val="heading 2"/>
    <w:basedOn w:val="Normal"/>
    <w:next w:val="Normal"/>
    <w:link w:val="Heading2Char"/>
    <w:unhideWhenUsed/>
    <w:qFormat/>
    <w:rsid w:val="00C574F9"/>
    <w:pPr>
      <w:keepNext/>
      <w:keepLines/>
      <w:spacing w:before="120" w:after="120"/>
      <w:ind w:left="432" w:hanging="158"/>
      <w:jc w:val="both"/>
      <w:outlineLvl w:val="1"/>
    </w:pPr>
    <w:rPr>
      <w:rFonts w:eastAsiaTheme="majorEastAsia"/>
      <w:b/>
      <w:color w:val="000000" w:themeColor="text1"/>
      <w:szCs w:val="26"/>
      <w:lang w:val="pt-BR"/>
    </w:rPr>
  </w:style>
  <w:style w:type="paragraph" w:styleId="Heading3">
    <w:name w:val="heading 3"/>
    <w:basedOn w:val="Normal"/>
    <w:next w:val="Normal"/>
    <w:link w:val="Heading3Char"/>
    <w:unhideWhenUsed/>
    <w:qFormat/>
    <w:rsid w:val="007C5932"/>
    <w:pPr>
      <w:keepNext/>
      <w:keepLines/>
      <w:spacing w:before="120"/>
      <w:ind w:left="810"/>
      <w:jc w:val="both"/>
      <w:outlineLvl w:val="2"/>
    </w:pPr>
    <w:rPr>
      <w:rFonts w:eastAsiaTheme="majorEastAsia"/>
      <w:b/>
      <w:color w:val="000000" w:themeColor="text1"/>
      <w:sz w:val="26"/>
    </w:rPr>
  </w:style>
  <w:style w:type="paragraph" w:styleId="Heading4">
    <w:name w:val="heading 4"/>
    <w:basedOn w:val="Normal"/>
    <w:next w:val="Normal"/>
    <w:link w:val="Heading4Char"/>
    <w:unhideWhenUsed/>
    <w:qFormat/>
    <w:rsid w:val="009C5239"/>
    <w:pPr>
      <w:keepNext/>
      <w:keepLines/>
      <w:numPr>
        <w:numId w:val="6"/>
      </w:numPr>
      <w:spacing w:before="120" w:after="120"/>
      <w:ind w:left="1276" w:hanging="357"/>
      <w:jc w:val="both"/>
      <w:outlineLvl w:val="3"/>
    </w:pPr>
    <w:rPr>
      <w:rFonts w:eastAsiaTheme="majorEastAsia"/>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25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F2517C"/>
    <w:pPr>
      <w:tabs>
        <w:tab w:val="center" w:pos="4320"/>
        <w:tab w:val="right" w:pos="8640"/>
      </w:tabs>
    </w:pPr>
  </w:style>
  <w:style w:type="character" w:styleId="PageNumber">
    <w:name w:val="page number"/>
    <w:basedOn w:val="DefaultParagraphFont"/>
    <w:rsid w:val="00F2517C"/>
  </w:style>
  <w:style w:type="character" w:styleId="Hyperlink">
    <w:name w:val="Hyperlink"/>
    <w:rsid w:val="00D92D2B"/>
    <w:rPr>
      <w:color w:val="0000FF"/>
      <w:u w:val="single"/>
    </w:rPr>
  </w:style>
  <w:style w:type="paragraph" w:styleId="Header">
    <w:name w:val="header"/>
    <w:basedOn w:val="Normal"/>
    <w:rsid w:val="00E8097D"/>
    <w:pPr>
      <w:tabs>
        <w:tab w:val="center" w:pos="4320"/>
        <w:tab w:val="right" w:pos="8640"/>
      </w:tabs>
    </w:pPr>
  </w:style>
  <w:style w:type="paragraph" w:styleId="BodyText">
    <w:name w:val="Body Text"/>
    <w:basedOn w:val="Normal"/>
    <w:rsid w:val="0057078B"/>
    <w:pPr>
      <w:autoSpaceDE w:val="0"/>
      <w:autoSpaceDN w:val="0"/>
      <w:adjustRightInd w:val="0"/>
      <w:spacing w:after="140" w:line="280" w:lineRule="atLeast"/>
      <w:ind w:right="180"/>
      <w:jc w:val="both"/>
    </w:pPr>
    <w:rPr>
      <w:b/>
      <w:bCs/>
      <w:sz w:val="28"/>
    </w:rPr>
  </w:style>
  <w:style w:type="paragraph" w:styleId="BalloonText">
    <w:name w:val="Balloon Text"/>
    <w:basedOn w:val="Normal"/>
    <w:semiHidden/>
    <w:rsid w:val="00174181"/>
    <w:rPr>
      <w:rFonts w:ascii="Tahoma" w:hAnsi="Tahoma" w:cs="Tahoma"/>
      <w:sz w:val="16"/>
      <w:szCs w:val="16"/>
    </w:rPr>
  </w:style>
  <w:style w:type="paragraph" w:styleId="ListParagraph">
    <w:name w:val="List Paragraph"/>
    <w:basedOn w:val="Normal"/>
    <w:uiPriority w:val="34"/>
    <w:qFormat/>
    <w:rsid w:val="00CF3F7F"/>
    <w:pPr>
      <w:ind w:left="720"/>
    </w:pPr>
  </w:style>
  <w:style w:type="character" w:customStyle="1" w:styleId="Heading1Char">
    <w:name w:val="Heading 1 Char"/>
    <w:basedOn w:val="DefaultParagraphFont"/>
    <w:link w:val="Heading1"/>
    <w:rsid w:val="009200E2"/>
    <w:rPr>
      <w:rFonts w:ascii="Arial" w:eastAsiaTheme="majorEastAsia" w:hAnsi="Arial" w:cs="Arial"/>
      <w:b/>
      <w:color w:val="C00000"/>
      <w:sz w:val="26"/>
      <w:szCs w:val="26"/>
    </w:rPr>
  </w:style>
  <w:style w:type="character" w:customStyle="1" w:styleId="Heading2Char">
    <w:name w:val="Heading 2 Char"/>
    <w:basedOn w:val="DefaultParagraphFont"/>
    <w:link w:val="Heading2"/>
    <w:rsid w:val="00C574F9"/>
    <w:rPr>
      <w:rFonts w:eastAsiaTheme="majorEastAsia"/>
      <w:b/>
      <w:color w:val="000000" w:themeColor="text1"/>
      <w:sz w:val="24"/>
      <w:szCs w:val="26"/>
      <w:lang w:val="pt-BR"/>
    </w:rPr>
  </w:style>
  <w:style w:type="character" w:customStyle="1" w:styleId="Heading3Char">
    <w:name w:val="Heading 3 Char"/>
    <w:basedOn w:val="DefaultParagraphFont"/>
    <w:link w:val="Heading3"/>
    <w:rsid w:val="007C5932"/>
    <w:rPr>
      <w:rFonts w:eastAsiaTheme="majorEastAsia"/>
      <w:b/>
      <w:color w:val="000000" w:themeColor="text1"/>
      <w:sz w:val="26"/>
      <w:szCs w:val="24"/>
    </w:rPr>
  </w:style>
  <w:style w:type="character" w:styleId="PlaceholderText">
    <w:name w:val="Placeholder Text"/>
    <w:basedOn w:val="DefaultParagraphFont"/>
    <w:uiPriority w:val="99"/>
    <w:semiHidden/>
    <w:rsid w:val="005905CE"/>
    <w:rPr>
      <w:color w:val="808080"/>
    </w:rPr>
  </w:style>
  <w:style w:type="table" w:styleId="MediumGrid3-Accent1">
    <w:name w:val="Medium Grid 3 Accent 1"/>
    <w:basedOn w:val="TableNormal"/>
    <w:uiPriority w:val="69"/>
    <w:rsid w:val="00E76A1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List2-Accent1">
    <w:name w:val="Medium List 2 Accent 1"/>
    <w:basedOn w:val="TableNormal"/>
    <w:uiPriority w:val="66"/>
    <w:rsid w:val="00E76A12"/>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NoSpacing">
    <w:name w:val="No Spacing"/>
    <w:uiPriority w:val="1"/>
    <w:qFormat/>
    <w:rsid w:val="00D51D2C"/>
    <w:pPr>
      <w:spacing w:before="120"/>
      <w:ind w:left="426"/>
      <w:jc w:val="both"/>
    </w:pPr>
    <w:rPr>
      <w:sz w:val="24"/>
    </w:rPr>
  </w:style>
  <w:style w:type="table" w:customStyle="1" w:styleId="GridTable4Accent5">
    <w:name w:val="Grid Table 4 Accent 5"/>
    <w:basedOn w:val="TableNormal"/>
    <w:uiPriority w:val="49"/>
    <w:rsid w:val="00FB5102"/>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2Accent6">
    <w:name w:val="Grid Table 2 Accent 6"/>
    <w:basedOn w:val="TableNormal"/>
    <w:uiPriority w:val="47"/>
    <w:rsid w:val="000475C0"/>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Accent6">
    <w:name w:val="Grid Table 3 Accent 6"/>
    <w:basedOn w:val="TableNormal"/>
    <w:uiPriority w:val="48"/>
    <w:rsid w:val="000475C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4Accent6">
    <w:name w:val="Grid Table 4 Accent 6"/>
    <w:basedOn w:val="TableNormal"/>
    <w:uiPriority w:val="49"/>
    <w:rsid w:val="000475C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1">
    <w:name w:val="Grid Table 4 Accent 1"/>
    <w:basedOn w:val="TableNormal"/>
    <w:uiPriority w:val="49"/>
    <w:rsid w:val="000475C0"/>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1LightAccent5">
    <w:name w:val="Grid Table 1 Light Accent 5"/>
    <w:basedOn w:val="TableNormal"/>
    <w:uiPriority w:val="46"/>
    <w:rsid w:val="001D63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2Accent5">
    <w:name w:val="Grid Table 2 Accent 5"/>
    <w:basedOn w:val="TableNormal"/>
    <w:uiPriority w:val="47"/>
    <w:rsid w:val="00C735D4"/>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itle">
    <w:name w:val="Title"/>
    <w:basedOn w:val="Normal"/>
    <w:next w:val="Normal"/>
    <w:link w:val="TitleChar"/>
    <w:qFormat/>
    <w:rsid w:val="0067346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7346C"/>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7607C0"/>
    <w:pPr>
      <w:spacing w:before="240" w:after="120"/>
      <w:ind w:left="1163" w:right="862" w:hanging="301"/>
      <w:jc w:val="both"/>
    </w:pPr>
    <w:rPr>
      <w:i/>
      <w:iCs/>
      <w:color w:val="404040" w:themeColor="text1" w:themeTint="BF"/>
    </w:rPr>
  </w:style>
  <w:style w:type="character" w:customStyle="1" w:styleId="QuoteChar">
    <w:name w:val="Quote Char"/>
    <w:basedOn w:val="DefaultParagraphFont"/>
    <w:link w:val="Quote"/>
    <w:uiPriority w:val="29"/>
    <w:rsid w:val="007607C0"/>
    <w:rPr>
      <w:i/>
      <w:iCs/>
      <w:color w:val="404040" w:themeColor="text1" w:themeTint="BF"/>
      <w:sz w:val="24"/>
      <w:szCs w:val="24"/>
    </w:rPr>
  </w:style>
  <w:style w:type="paragraph" w:styleId="z-TopofForm">
    <w:name w:val="HTML Top of Form"/>
    <w:basedOn w:val="Normal"/>
    <w:next w:val="Normal"/>
    <w:link w:val="z-TopofFormChar"/>
    <w:hidden/>
    <w:rsid w:val="00FF16D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FF16D3"/>
    <w:rPr>
      <w:rFonts w:ascii="Arial" w:hAnsi="Arial" w:cs="Arial"/>
      <w:vanish/>
      <w:sz w:val="16"/>
      <w:szCs w:val="16"/>
    </w:rPr>
  </w:style>
  <w:style w:type="paragraph" w:styleId="z-BottomofForm">
    <w:name w:val="HTML Bottom of Form"/>
    <w:basedOn w:val="Normal"/>
    <w:next w:val="Normal"/>
    <w:link w:val="z-BottomofFormChar"/>
    <w:hidden/>
    <w:rsid w:val="00FF16D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FF16D3"/>
    <w:rPr>
      <w:rFonts w:ascii="Arial" w:hAnsi="Arial" w:cs="Arial"/>
      <w:vanish/>
      <w:sz w:val="16"/>
      <w:szCs w:val="16"/>
    </w:rPr>
  </w:style>
  <w:style w:type="paragraph" w:customStyle="1" w:styleId="Demuc1">
    <w:name w:val="De muc 1"/>
    <w:basedOn w:val="Normal"/>
    <w:link w:val="Demuc1Char"/>
    <w:qFormat/>
    <w:rsid w:val="00171F91"/>
    <w:pPr>
      <w:keepNext/>
      <w:spacing w:before="360" w:after="240"/>
      <w:ind w:left="2183" w:hanging="1474"/>
      <w:jc w:val="both"/>
    </w:pPr>
    <w:rPr>
      <w:b/>
      <w:caps/>
      <w:szCs w:val="20"/>
      <w:lang w:val="fr-FR"/>
    </w:rPr>
  </w:style>
  <w:style w:type="paragraph" w:customStyle="1" w:styleId="Demuc2">
    <w:name w:val="De muc 2"/>
    <w:basedOn w:val="Normal"/>
    <w:link w:val="Demuc2Char"/>
    <w:qFormat/>
    <w:rsid w:val="002252CC"/>
    <w:pPr>
      <w:spacing w:before="120" w:after="120"/>
      <w:ind w:left="1134" w:hanging="414"/>
      <w:jc w:val="both"/>
    </w:pPr>
    <w:rPr>
      <w:szCs w:val="20"/>
    </w:rPr>
  </w:style>
  <w:style w:type="character" w:customStyle="1" w:styleId="Demuc1Char">
    <w:name w:val="De muc 1 Char"/>
    <w:basedOn w:val="DefaultParagraphFont"/>
    <w:link w:val="Demuc1"/>
    <w:rsid w:val="00171F91"/>
    <w:rPr>
      <w:b/>
      <w:caps/>
      <w:sz w:val="24"/>
      <w:lang w:val="fr-FR"/>
    </w:rPr>
  </w:style>
  <w:style w:type="paragraph" w:customStyle="1" w:styleId="Demuc3">
    <w:name w:val="De muc 3"/>
    <w:basedOn w:val="Demuc2"/>
    <w:link w:val="Demuc3Char"/>
    <w:qFormat/>
    <w:rsid w:val="002252CC"/>
    <w:pPr>
      <w:ind w:left="1701" w:hanging="610"/>
    </w:pPr>
    <w:rPr>
      <w:i/>
    </w:rPr>
  </w:style>
  <w:style w:type="character" w:customStyle="1" w:styleId="Demuc2Char">
    <w:name w:val="De muc 2 Char"/>
    <w:basedOn w:val="DefaultParagraphFont"/>
    <w:link w:val="Demuc2"/>
    <w:rsid w:val="002252CC"/>
    <w:rPr>
      <w:sz w:val="24"/>
    </w:rPr>
  </w:style>
  <w:style w:type="paragraph" w:customStyle="1" w:styleId="Demuc4">
    <w:name w:val="De muc 4"/>
    <w:basedOn w:val="Normal"/>
    <w:link w:val="Demuc4Char"/>
    <w:qFormat/>
    <w:rsid w:val="002252CC"/>
    <w:pPr>
      <w:spacing w:before="120" w:after="120"/>
      <w:ind w:left="1985" w:hanging="277"/>
      <w:jc w:val="both"/>
    </w:pPr>
    <w:rPr>
      <w:szCs w:val="20"/>
    </w:rPr>
  </w:style>
  <w:style w:type="character" w:customStyle="1" w:styleId="Demuc3Char">
    <w:name w:val="De muc 3 Char"/>
    <w:basedOn w:val="Demuc2Char"/>
    <w:link w:val="Demuc3"/>
    <w:rsid w:val="002252CC"/>
    <w:rPr>
      <w:i/>
      <w:sz w:val="24"/>
    </w:rPr>
  </w:style>
  <w:style w:type="paragraph" w:customStyle="1" w:styleId="Demuc5">
    <w:name w:val="De muc 5"/>
    <w:basedOn w:val="Demuc4"/>
    <w:link w:val="Demuc5Char"/>
    <w:qFormat/>
    <w:rsid w:val="001C5879"/>
    <w:pPr>
      <w:numPr>
        <w:numId w:val="5"/>
      </w:numPr>
      <w:ind w:left="2268" w:hanging="276"/>
    </w:pPr>
  </w:style>
  <w:style w:type="character" w:customStyle="1" w:styleId="Demuc4Char">
    <w:name w:val="De muc 4 Char"/>
    <w:basedOn w:val="DefaultParagraphFont"/>
    <w:link w:val="Demuc4"/>
    <w:rsid w:val="002252CC"/>
    <w:rPr>
      <w:sz w:val="24"/>
    </w:rPr>
  </w:style>
  <w:style w:type="character" w:styleId="Strong">
    <w:name w:val="Strong"/>
    <w:basedOn w:val="DefaultParagraphFont"/>
    <w:qFormat/>
    <w:rsid w:val="00D51D2C"/>
    <w:rPr>
      <w:b/>
      <w:bCs/>
    </w:rPr>
  </w:style>
  <w:style w:type="character" w:customStyle="1" w:styleId="Demuc5Char">
    <w:name w:val="De muc 5 Char"/>
    <w:basedOn w:val="Demuc4Char"/>
    <w:link w:val="Demuc5"/>
    <w:rsid w:val="001C5879"/>
    <w:rPr>
      <w:sz w:val="24"/>
    </w:rPr>
  </w:style>
  <w:style w:type="character" w:customStyle="1" w:styleId="Heading4Char">
    <w:name w:val="Heading 4 Char"/>
    <w:basedOn w:val="DefaultParagraphFont"/>
    <w:link w:val="Heading4"/>
    <w:rsid w:val="009C5239"/>
    <w:rPr>
      <w:rFonts w:eastAsiaTheme="majorEastAsia"/>
      <w:iCs/>
      <w:color w:val="000000" w:themeColor="text1"/>
      <w:sz w:val="24"/>
      <w:szCs w:val="24"/>
    </w:rPr>
  </w:style>
  <w:style w:type="character" w:styleId="CommentReference">
    <w:name w:val="annotation reference"/>
    <w:basedOn w:val="DefaultParagraphFont"/>
    <w:rsid w:val="0087427B"/>
    <w:rPr>
      <w:sz w:val="16"/>
      <w:szCs w:val="16"/>
    </w:rPr>
  </w:style>
  <w:style w:type="paragraph" w:styleId="CommentText">
    <w:name w:val="annotation text"/>
    <w:basedOn w:val="Normal"/>
    <w:link w:val="CommentTextChar"/>
    <w:rsid w:val="0087427B"/>
    <w:rPr>
      <w:sz w:val="20"/>
      <w:szCs w:val="20"/>
    </w:rPr>
  </w:style>
  <w:style w:type="character" w:customStyle="1" w:styleId="CommentTextChar">
    <w:name w:val="Comment Text Char"/>
    <w:basedOn w:val="DefaultParagraphFont"/>
    <w:link w:val="CommentText"/>
    <w:rsid w:val="0087427B"/>
  </w:style>
  <w:style w:type="paragraph" w:styleId="CommentSubject">
    <w:name w:val="annotation subject"/>
    <w:basedOn w:val="CommentText"/>
    <w:next w:val="CommentText"/>
    <w:link w:val="CommentSubjectChar"/>
    <w:rsid w:val="0087427B"/>
    <w:rPr>
      <w:b/>
      <w:bCs/>
    </w:rPr>
  </w:style>
  <w:style w:type="character" w:customStyle="1" w:styleId="CommentSubjectChar">
    <w:name w:val="Comment Subject Char"/>
    <w:basedOn w:val="CommentTextChar"/>
    <w:link w:val="CommentSubject"/>
    <w:rsid w:val="0087427B"/>
    <w:rPr>
      <w:b/>
      <w:bCs/>
    </w:rPr>
  </w:style>
  <w:style w:type="paragraph" w:customStyle="1" w:styleId="BodyText1">
    <w:name w:val="Body Text1"/>
    <w:basedOn w:val="Normal"/>
    <w:link w:val="BodytextChar"/>
    <w:qFormat/>
    <w:rsid w:val="00565BAD"/>
    <w:pPr>
      <w:spacing w:after="120"/>
      <w:ind w:left="274"/>
    </w:pPr>
    <w:rPr>
      <w:sz w:val="26"/>
      <w:szCs w:val="26"/>
      <w:lang w:eastAsia="ja-JP"/>
    </w:rPr>
  </w:style>
  <w:style w:type="character" w:customStyle="1" w:styleId="BodytextChar">
    <w:name w:val="Body text Char"/>
    <w:link w:val="BodyText1"/>
    <w:rsid w:val="00565BAD"/>
    <w:rPr>
      <w:sz w:val="26"/>
      <w:szCs w:val="26"/>
      <w:lang w:eastAsia="ja-JP"/>
    </w:rPr>
  </w:style>
  <w:style w:type="paragraph" w:styleId="Revision">
    <w:name w:val="Revision"/>
    <w:hidden/>
    <w:uiPriority w:val="99"/>
    <w:semiHidden/>
    <w:rsid w:val="0096687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9200E2"/>
    <w:pPr>
      <w:keepNext/>
      <w:keepLines/>
      <w:pBdr>
        <w:bottom w:val="single" w:sz="4" w:space="1" w:color="auto"/>
      </w:pBdr>
      <w:spacing w:before="360" w:after="240"/>
      <w:ind w:left="272" w:hanging="272"/>
      <w:jc w:val="both"/>
      <w:outlineLvl w:val="0"/>
    </w:pPr>
    <w:rPr>
      <w:rFonts w:ascii="Arial" w:eastAsiaTheme="majorEastAsia" w:hAnsi="Arial" w:cs="Arial"/>
      <w:b/>
      <w:color w:val="C00000"/>
      <w:sz w:val="26"/>
      <w:szCs w:val="26"/>
    </w:rPr>
  </w:style>
  <w:style w:type="paragraph" w:styleId="Heading2">
    <w:name w:val="heading 2"/>
    <w:basedOn w:val="Normal"/>
    <w:next w:val="Normal"/>
    <w:link w:val="Heading2Char"/>
    <w:unhideWhenUsed/>
    <w:qFormat/>
    <w:rsid w:val="00C574F9"/>
    <w:pPr>
      <w:keepNext/>
      <w:keepLines/>
      <w:spacing w:before="120" w:after="120"/>
      <w:ind w:left="432" w:hanging="158"/>
      <w:jc w:val="both"/>
      <w:outlineLvl w:val="1"/>
    </w:pPr>
    <w:rPr>
      <w:rFonts w:eastAsiaTheme="majorEastAsia"/>
      <w:b/>
      <w:color w:val="000000" w:themeColor="text1"/>
      <w:szCs w:val="26"/>
      <w:lang w:val="pt-BR"/>
    </w:rPr>
  </w:style>
  <w:style w:type="paragraph" w:styleId="Heading3">
    <w:name w:val="heading 3"/>
    <w:basedOn w:val="Normal"/>
    <w:next w:val="Normal"/>
    <w:link w:val="Heading3Char"/>
    <w:unhideWhenUsed/>
    <w:qFormat/>
    <w:rsid w:val="007C5932"/>
    <w:pPr>
      <w:keepNext/>
      <w:keepLines/>
      <w:spacing w:before="120"/>
      <w:ind w:left="810"/>
      <w:jc w:val="both"/>
      <w:outlineLvl w:val="2"/>
    </w:pPr>
    <w:rPr>
      <w:rFonts w:eastAsiaTheme="majorEastAsia"/>
      <w:b/>
      <w:color w:val="000000" w:themeColor="text1"/>
      <w:sz w:val="26"/>
    </w:rPr>
  </w:style>
  <w:style w:type="paragraph" w:styleId="Heading4">
    <w:name w:val="heading 4"/>
    <w:basedOn w:val="Normal"/>
    <w:next w:val="Normal"/>
    <w:link w:val="Heading4Char"/>
    <w:unhideWhenUsed/>
    <w:qFormat/>
    <w:rsid w:val="009C5239"/>
    <w:pPr>
      <w:keepNext/>
      <w:keepLines/>
      <w:numPr>
        <w:numId w:val="6"/>
      </w:numPr>
      <w:spacing w:before="120" w:after="120"/>
      <w:ind w:left="1276" w:hanging="357"/>
      <w:jc w:val="both"/>
      <w:outlineLvl w:val="3"/>
    </w:pPr>
    <w:rPr>
      <w:rFonts w:eastAsiaTheme="majorEastAsia"/>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25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F2517C"/>
    <w:pPr>
      <w:tabs>
        <w:tab w:val="center" w:pos="4320"/>
        <w:tab w:val="right" w:pos="8640"/>
      </w:tabs>
    </w:pPr>
  </w:style>
  <w:style w:type="character" w:styleId="PageNumber">
    <w:name w:val="page number"/>
    <w:basedOn w:val="DefaultParagraphFont"/>
    <w:rsid w:val="00F2517C"/>
  </w:style>
  <w:style w:type="character" w:styleId="Hyperlink">
    <w:name w:val="Hyperlink"/>
    <w:rsid w:val="00D92D2B"/>
    <w:rPr>
      <w:color w:val="0000FF"/>
      <w:u w:val="single"/>
    </w:rPr>
  </w:style>
  <w:style w:type="paragraph" w:styleId="Header">
    <w:name w:val="header"/>
    <w:basedOn w:val="Normal"/>
    <w:rsid w:val="00E8097D"/>
    <w:pPr>
      <w:tabs>
        <w:tab w:val="center" w:pos="4320"/>
        <w:tab w:val="right" w:pos="8640"/>
      </w:tabs>
    </w:pPr>
  </w:style>
  <w:style w:type="paragraph" w:styleId="BodyText">
    <w:name w:val="Body Text"/>
    <w:basedOn w:val="Normal"/>
    <w:rsid w:val="0057078B"/>
    <w:pPr>
      <w:autoSpaceDE w:val="0"/>
      <w:autoSpaceDN w:val="0"/>
      <w:adjustRightInd w:val="0"/>
      <w:spacing w:after="140" w:line="280" w:lineRule="atLeast"/>
      <w:ind w:right="180"/>
      <w:jc w:val="both"/>
    </w:pPr>
    <w:rPr>
      <w:b/>
      <w:bCs/>
      <w:sz w:val="28"/>
    </w:rPr>
  </w:style>
  <w:style w:type="paragraph" w:styleId="BalloonText">
    <w:name w:val="Balloon Text"/>
    <w:basedOn w:val="Normal"/>
    <w:semiHidden/>
    <w:rsid w:val="00174181"/>
    <w:rPr>
      <w:rFonts w:ascii="Tahoma" w:hAnsi="Tahoma" w:cs="Tahoma"/>
      <w:sz w:val="16"/>
      <w:szCs w:val="16"/>
    </w:rPr>
  </w:style>
  <w:style w:type="paragraph" w:styleId="ListParagraph">
    <w:name w:val="List Paragraph"/>
    <w:basedOn w:val="Normal"/>
    <w:uiPriority w:val="34"/>
    <w:qFormat/>
    <w:rsid w:val="00CF3F7F"/>
    <w:pPr>
      <w:ind w:left="720"/>
    </w:pPr>
  </w:style>
  <w:style w:type="character" w:customStyle="1" w:styleId="Heading1Char">
    <w:name w:val="Heading 1 Char"/>
    <w:basedOn w:val="DefaultParagraphFont"/>
    <w:link w:val="Heading1"/>
    <w:rsid w:val="009200E2"/>
    <w:rPr>
      <w:rFonts w:ascii="Arial" w:eastAsiaTheme="majorEastAsia" w:hAnsi="Arial" w:cs="Arial"/>
      <w:b/>
      <w:color w:val="C00000"/>
      <w:sz w:val="26"/>
      <w:szCs w:val="26"/>
    </w:rPr>
  </w:style>
  <w:style w:type="character" w:customStyle="1" w:styleId="Heading2Char">
    <w:name w:val="Heading 2 Char"/>
    <w:basedOn w:val="DefaultParagraphFont"/>
    <w:link w:val="Heading2"/>
    <w:rsid w:val="00C574F9"/>
    <w:rPr>
      <w:rFonts w:eastAsiaTheme="majorEastAsia"/>
      <w:b/>
      <w:color w:val="000000" w:themeColor="text1"/>
      <w:sz w:val="24"/>
      <w:szCs w:val="26"/>
      <w:lang w:val="pt-BR"/>
    </w:rPr>
  </w:style>
  <w:style w:type="character" w:customStyle="1" w:styleId="Heading3Char">
    <w:name w:val="Heading 3 Char"/>
    <w:basedOn w:val="DefaultParagraphFont"/>
    <w:link w:val="Heading3"/>
    <w:rsid w:val="007C5932"/>
    <w:rPr>
      <w:rFonts w:eastAsiaTheme="majorEastAsia"/>
      <w:b/>
      <w:color w:val="000000" w:themeColor="text1"/>
      <w:sz w:val="26"/>
      <w:szCs w:val="24"/>
    </w:rPr>
  </w:style>
  <w:style w:type="character" w:styleId="PlaceholderText">
    <w:name w:val="Placeholder Text"/>
    <w:basedOn w:val="DefaultParagraphFont"/>
    <w:uiPriority w:val="99"/>
    <w:semiHidden/>
    <w:rsid w:val="005905CE"/>
    <w:rPr>
      <w:color w:val="808080"/>
    </w:rPr>
  </w:style>
  <w:style w:type="table" w:styleId="MediumGrid3-Accent1">
    <w:name w:val="Medium Grid 3 Accent 1"/>
    <w:basedOn w:val="TableNormal"/>
    <w:uiPriority w:val="69"/>
    <w:rsid w:val="00E76A1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List2-Accent1">
    <w:name w:val="Medium List 2 Accent 1"/>
    <w:basedOn w:val="TableNormal"/>
    <w:uiPriority w:val="66"/>
    <w:rsid w:val="00E76A12"/>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NoSpacing">
    <w:name w:val="No Spacing"/>
    <w:uiPriority w:val="1"/>
    <w:qFormat/>
    <w:rsid w:val="00D51D2C"/>
    <w:pPr>
      <w:spacing w:before="120"/>
      <w:ind w:left="426"/>
      <w:jc w:val="both"/>
    </w:pPr>
    <w:rPr>
      <w:sz w:val="24"/>
    </w:rPr>
  </w:style>
  <w:style w:type="table" w:customStyle="1" w:styleId="GridTable4Accent5">
    <w:name w:val="Grid Table 4 Accent 5"/>
    <w:basedOn w:val="TableNormal"/>
    <w:uiPriority w:val="49"/>
    <w:rsid w:val="00FB5102"/>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2Accent6">
    <w:name w:val="Grid Table 2 Accent 6"/>
    <w:basedOn w:val="TableNormal"/>
    <w:uiPriority w:val="47"/>
    <w:rsid w:val="000475C0"/>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Accent6">
    <w:name w:val="Grid Table 3 Accent 6"/>
    <w:basedOn w:val="TableNormal"/>
    <w:uiPriority w:val="48"/>
    <w:rsid w:val="000475C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4Accent6">
    <w:name w:val="Grid Table 4 Accent 6"/>
    <w:basedOn w:val="TableNormal"/>
    <w:uiPriority w:val="49"/>
    <w:rsid w:val="000475C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1">
    <w:name w:val="Grid Table 4 Accent 1"/>
    <w:basedOn w:val="TableNormal"/>
    <w:uiPriority w:val="49"/>
    <w:rsid w:val="000475C0"/>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1LightAccent5">
    <w:name w:val="Grid Table 1 Light Accent 5"/>
    <w:basedOn w:val="TableNormal"/>
    <w:uiPriority w:val="46"/>
    <w:rsid w:val="001D63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2Accent5">
    <w:name w:val="Grid Table 2 Accent 5"/>
    <w:basedOn w:val="TableNormal"/>
    <w:uiPriority w:val="47"/>
    <w:rsid w:val="00C735D4"/>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itle">
    <w:name w:val="Title"/>
    <w:basedOn w:val="Normal"/>
    <w:next w:val="Normal"/>
    <w:link w:val="TitleChar"/>
    <w:qFormat/>
    <w:rsid w:val="0067346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7346C"/>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7607C0"/>
    <w:pPr>
      <w:spacing w:before="240" w:after="120"/>
      <w:ind w:left="1163" w:right="862" w:hanging="301"/>
      <w:jc w:val="both"/>
    </w:pPr>
    <w:rPr>
      <w:i/>
      <w:iCs/>
      <w:color w:val="404040" w:themeColor="text1" w:themeTint="BF"/>
    </w:rPr>
  </w:style>
  <w:style w:type="character" w:customStyle="1" w:styleId="QuoteChar">
    <w:name w:val="Quote Char"/>
    <w:basedOn w:val="DefaultParagraphFont"/>
    <w:link w:val="Quote"/>
    <w:uiPriority w:val="29"/>
    <w:rsid w:val="007607C0"/>
    <w:rPr>
      <w:i/>
      <w:iCs/>
      <w:color w:val="404040" w:themeColor="text1" w:themeTint="BF"/>
      <w:sz w:val="24"/>
      <w:szCs w:val="24"/>
    </w:rPr>
  </w:style>
  <w:style w:type="paragraph" w:styleId="z-TopofForm">
    <w:name w:val="HTML Top of Form"/>
    <w:basedOn w:val="Normal"/>
    <w:next w:val="Normal"/>
    <w:link w:val="z-TopofFormChar"/>
    <w:hidden/>
    <w:rsid w:val="00FF16D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FF16D3"/>
    <w:rPr>
      <w:rFonts w:ascii="Arial" w:hAnsi="Arial" w:cs="Arial"/>
      <w:vanish/>
      <w:sz w:val="16"/>
      <w:szCs w:val="16"/>
    </w:rPr>
  </w:style>
  <w:style w:type="paragraph" w:styleId="z-BottomofForm">
    <w:name w:val="HTML Bottom of Form"/>
    <w:basedOn w:val="Normal"/>
    <w:next w:val="Normal"/>
    <w:link w:val="z-BottomofFormChar"/>
    <w:hidden/>
    <w:rsid w:val="00FF16D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FF16D3"/>
    <w:rPr>
      <w:rFonts w:ascii="Arial" w:hAnsi="Arial" w:cs="Arial"/>
      <w:vanish/>
      <w:sz w:val="16"/>
      <w:szCs w:val="16"/>
    </w:rPr>
  </w:style>
  <w:style w:type="paragraph" w:customStyle="1" w:styleId="Demuc1">
    <w:name w:val="De muc 1"/>
    <w:basedOn w:val="Normal"/>
    <w:link w:val="Demuc1Char"/>
    <w:qFormat/>
    <w:rsid w:val="00171F91"/>
    <w:pPr>
      <w:keepNext/>
      <w:spacing w:before="360" w:after="240"/>
      <w:ind w:left="2183" w:hanging="1474"/>
      <w:jc w:val="both"/>
    </w:pPr>
    <w:rPr>
      <w:b/>
      <w:caps/>
      <w:szCs w:val="20"/>
      <w:lang w:val="fr-FR"/>
    </w:rPr>
  </w:style>
  <w:style w:type="paragraph" w:customStyle="1" w:styleId="Demuc2">
    <w:name w:val="De muc 2"/>
    <w:basedOn w:val="Normal"/>
    <w:link w:val="Demuc2Char"/>
    <w:qFormat/>
    <w:rsid w:val="002252CC"/>
    <w:pPr>
      <w:spacing w:before="120" w:after="120"/>
      <w:ind w:left="1134" w:hanging="414"/>
      <w:jc w:val="both"/>
    </w:pPr>
    <w:rPr>
      <w:szCs w:val="20"/>
    </w:rPr>
  </w:style>
  <w:style w:type="character" w:customStyle="1" w:styleId="Demuc1Char">
    <w:name w:val="De muc 1 Char"/>
    <w:basedOn w:val="DefaultParagraphFont"/>
    <w:link w:val="Demuc1"/>
    <w:rsid w:val="00171F91"/>
    <w:rPr>
      <w:b/>
      <w:caps/>
      <w:sz w:val="24"/>
      <w:lang w:val="fr-FR"/>
    </w:rPr>
  </w:style>
  <w:style w:type="paragraph" w:customStyle="1" w:styleId="Demuc3">
    <w:name w:val="De muc 3"/>
    <w:basedOn w:val="Demuc2"/>
    <w:link w:val="Demuc3Char"/>
    <w:qFormat/>
    <w:rsid w:val="002252CC"/>
    <w:pPr>
      <w:ind w:left="1701" w:hanging="610"/>
    </w:pPr>
    <w:rPr>
      <w:i/>
    </w:rPr>
  </w:style>
  <w:style w:type="character" w:customStyle="1" w:styleId="Demuc2Char">
    <w:name w:val="De muc 2 Char"/>
    <w:basedOn w:val="DefaultParagraphFont"/>
    <w:link w:val="Demuc2"/>
    <w:rsid w:val="002252CC"/>
    <w:rPr>
      <w:sz w:val="24"/>
    </w:rPr>
  </w:style>
  <w:style w:type="paragraph" w:customStyle="1" w:styleId="Demuc4">
    <w:name w:val="De muc 4"/>
    <w:basedOn w:val="Normal"/>
    <w:link w:val="Demuc4Char"/>
    <w:qFormat/>
    <w:rsid w:val="002252CC"/>
    <w:pPr>
      <w:spacing w:before="120" w:after="120"/>
      <w:ind w:left="1985" w:hanging="277"/>
      <w:jc w:val="both"/>
    </w:pPr>
    <w:rPr>
      <w:szCs w:val="20"/>
    </w:rPr>
  </w:style>
  <w:style w:type="character" w:customStyle="1" w:styleId="Demuc3Char">
    <w:name w:val="De muc 3 Char"/>
    <w:basedOn w:val="Demuc2Char"/>
    <w:link w:val="Demuc3"/>
    <w:rsid w:val="002252CC"/>
    <w:rPr>
      <w:i/>
      <w:sz w:val="24"/>
    </w:rPr>
  </w:style>
  <w:style w:type="paragraph" w:customStyle="1" w:styleId="Demuc5">
    <w:name w:val="De muc 5"/>
    <w:basedOn w:val="Demuc4"/>
    <w:link w:val="Demuc5Char"/>
    <w:qFormat/>
    <w:rsid w:val="001C5879"/>
    <w:pPr>
      <w:numPr>
        <w:numId w:val="5"/>
      </w:numPr>
      <w:ind w:left="2268" w:hanging="276"/>
    </w:pPr>
  </w:style>
  <w:style w:type="character" w:customStyle="1" w:styleId="Demuc4Char">
    <w:name w:val="De muc 4 Char"/>
    <w:basedOn w:val="DefaultParagraphFont"/>
    <w:link w:val="Demuc4"/>
    <w:rsid w:val="002252CC"/>
    <w:rPr>
      <w:sz w:val="24"/>
    </w:rPr>
  </w:style>
  <w:style w:type="character" w:styleId="Strong">
    <w:name w:val="Strong"/>
    <w:basedOn w:val="DefaultParagraphFont"/>
    <w:qFormat/>
    <w:rsid w:val="00D51D2C"/>
    <w:rPr>
      <w:b/>
      <w:bCs/>
    </w:rPr>
  </w:style>
  <w:style w:type="character" w:customStyle="1" w:styleId="Demuc5Char">
    <w:name w:val="De muc 5 Char"/>
    <w:basedOn w:val="Demuc4Char"/>
    <w:link w:val="Demuc5"/>
    <w:rsid w:val="001C5879"/>
    <w:rPr>
      <w:sz w:val="24"/>
    </w:rPr>
  </w:style>
  <w:style w:type="character" w:customStyle="1" w:styleId="Heading4Char">
    <w:name w:val="Heading 4 Char"/>
    <w:basedOn w:val="DefaultParagraphFont"/>
    <w:link w:val="Heading4"/>
    <w:rsid w:val="009C5239"/>
    <w:rPr>
      <w:rFonts w:eastAsiaTheme="majorEastAsia"/>
      <w:iCs/>
      <w:color w:val="000000" w:themeColor="text1"/>
      <w:sz w:val="24"/>
      <w:szCs w:val="24"/>
    </w:rPr>
  </w:style>
  <w:style w:type="character" w:styleId="CommentReference">
    <w:name w:val="annotation reference"/>
    <w:basedOn w:val="DefaultParagraphFont"/>
    <w:rsid w:val="0087427B"/>
    <w:rPr>
      <w:sz w:val="16"/>
      <w:szCs w:val="16"/>
    </w:rPr>
  </w:style>
  <w:style w:type="paragraph" w:styleId="CommentText">
    <w:name w:val="annotation text"/>
    <w:basedOn w:val="Normal"/>
    <w:link w:val="CommentTextChar"/>
    <w:rsid w:val="0087427B"/>
    <w:rPr>
      <w:sz w:val="20"/>
      <w:szCs w:val="20"/>
    </w:rPr>
  </w:style>
  <w:style w:type="character" w:customStyle="1" w:styleId="CommentTextChar">
    <w:name w:val="Comment Text Char"/>
    <w:basedOn w:val="DefaultParagraphFont"/>
    <w:link w:val="CommentText"/>
    <w:rsid w:val="0087427B"/>
  </w:style>
  <w:style w:type="paragraph" w:styleId="CommentSubject">
    <w:name w:val="annotation subject"/>
    <w:basedOn w:val="CommentText"/>
    <w:next w:val="CommentText"/>
    <w:link w:val="CommentSubjectChar"/>
    <w:rsid w:val="0087427B"/>
    <w:rPr>
      <w:b/>
      <w:bCs/>
    </w:rPr>
  </w:style>
  <w:style w:type="character" w:customStyle="1" w:styleId="CommentSubjectChar">
    <w:name w:val="Comment Subject Char"/>
    <w:basedOn w:val="CommentTextChar"/>
    <w:link w:val="CommentSubject"/>
    <w:rsid w:val="0087427B"/>
    <w:rPr>
      <w:b/>
      <w:bCs/>
    </w:rPr>
  </w:style>
  <w:style w:type="paragraph" w:customStyle="1" w:styleId="BodyText1">
    <w:name w:val="Body Text1"/>
    <w:basedOn w:val="Normal"/>
    <w:link w:val="BodytextChar"/>
    <w:qFormat/>
    <w:rsid w:val="00565BAD"/>
    <w:pPr>
      <w:spacing w:after="120"/>
      <w:ind w:left="274"/>
    </w:pPr>
    <w:rPr>
      <w:sz w:val="26"/>
      <w:szCs w:val="26"/>
      <w:lang w:eastAsia="ja-JP"/>
    </w:rPr>
  </w:style>
  <w:style w:type="character" w:customStyle="1" w:styleId="BodytextChar">
    <w:name w:val="Body text Char"/>
    <w:link w:val="BodyText1"/>
    <w:rsid w:val="00565BAD"/>
    <w:rPr>
      <w:sz w:val="26"/>
      <w:szCs w:val="26"/>
      <w:lang w:eastAsia="ja-JP"/>
    </w:rPr>
  </w:style>
  <w:style w:type="paragraph" w:styleId="Revision">
    <w:name w:val="Revision"/>
    <w:hidden/>
    <w:uiPriority w:val="99"/>
    <w:semiHidden/>
    <w:rsid w:val="0096687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890676">
      <w:bodyDiv w:val="1"/>
      <w:marLeft w:val="0"/>
      <w:marRight w:val="0"/>
      <w:marTop w:val="0"/>
      <w:marBottom w:val="0"/>
      <w:divBdr>
        <w:top w:val="none" w:sz="0" w:space="0" w:color="auto"/>
        <w:left w:val="none" w:sz="0" w:space="0" w:color="auto"/>
        <w:bottom w:val="none" w:sz="0" w:space="0" w:color="auto"/>
        <w:right w:val="none" w:sz="0" w:space="0" w:color="auto"/>
      </w:divBdr>
      <w:divsChild>
        <w:div w:id="2073235278">
          <w:marLeft w:val="0"/>
          <w:marRight w:val="0"/>
          <w:marTop w:val="0"/>
          <w:marBottom w:val="0"/>
          <w:divBdr>
            <w:top w:val="none" w:sz="0" w:space="0" w:color="auto"/>
            <w:left w:val="none" w:sz="0" w:space="0" w:color="auto"/>
            <w:bottom w:val="none" w:sz="0" w:space="0" w:color="auto"/>
            <w:right w:val="none" w:sz="0" w:space="0" w:color="auto"/>
          </w:divBdr>
          <w:divsChild>
            <w:div w:id="22630601">
              <w:marLeft w:val="0"/>
              <w:marRight w:val="0"/>
              <w:marTop w:val="0"/>
              <w:marBottom w:val="0"/>
              <w:divBdr>
                <w:top w:val="none" w:sz="0" w:space="0" w:color="auto"/>
                <w:left w:val="none" w:sz="0" w:space="0" w:color="auto"/>
                <w:bottom w:val="none" w:sz="0" w:space="0" w:color="auto"/>
                <w:right w:val="none" w:sz="0" w:space="0" w:color="auto"/>
              </w:divBdr>
            </w:div>
            <w:div w:id="433986381">
              <w:marLeft w:val="0"/>
              <w:marRight w:val="0"/>
              <w:marTop w:val="0"/>
              <w:marBottom w:val="0"/>
              <w:divBdr>
                <w:top w:val="none" w:sz="0" w:space="0" w:color="auto"/>
                <w:left w:val="none" w:sz="0" w:space="0" w:color="auto"/>
                <w:bottom w:val="none" w:sz="0" w:space="0" w:color="auto"/>
                <w:right w:val="none" w:sz="0" w:space="0" w:color="auto"/>
              </w:divBdr>
            </w:div>
            <w:div w:id="604652699">
              <w:marLeft w:val="0"/>
              <w:marRight w:val="0"/>
              <w:marTop w:val="0"/>
              <w:marBottom w:val="0"/>
              <w:divBdr>
                <w:top w:val="none" w:sz="0" w:space="0" w:color="auto"/>
                <w:left w:val="none" w:sz="0" w:space="0" w:color="auto"/>
                <w:bottom w:val="none" w:sz="0" w:space="0" w:color="auto"/>
                <w:right w:val="none" w:sz="0" w:space="0" w:color="auto"/>
              </w:divBdr>
            </w:div>
            <w:div w:id="1444378835">
              <w:marLeft w:val="0"/>
              <w:marRight w:val="0"/>
              <w:marTop w:val="0"/>
              <w:marBottom w:val="0"/>
              <w:divBdr>
                <w:top w:val="none" w:sz="0" w:space="0" w:color="auto"/>
                <w:left w:val="none" w:sz="0" w:space="0" w:color="auto"/>
                <w:bottom w:val="none" w:sz="0" w:space="0" w:color="auto"/>
                <w:right w:val="none" w:sz="0" w:space="0" w:color="auto"/>
              </w:divBdr>
            </w:div>
            <w:div w:id="169195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909093">
      <w:bodyDiv w:val="1"/>
      <w:marLeft w:val="0"/>
      <w:marRight w:val="0"/>
      <w:marTop w:val="0"/>
      <w:marBottom w:val="0"/>
      <w:divBdr>
        <w:top w:val="none" w:sz="0" w:space="0" w:color="auto"/>
        <w:left w:val="none" w:sz="0" w:space="0" w:color="auto"/>
        <w:bottom w:val="none" w:sz="0" w:space="0" w:color="auto"/>
        <w:right w:val="none" w:sz="0" w:space="0" w:color="auto"/>
      </w:divBdr>
      <w:divsChild>
        <w:div w:id="1118374084">
          <w:marLeft w:val="0"/>
          <w:marRight w:val="0"/>
          <w:marTop w:val="0"/>
          <w:marBottom w:val="0"/>
          <w:divBdr>
            <w:top w:val="none" w:sz="0" w:space="0" w:color="auto"/>
            <w:left w:val="none" w:sz="0" w:space="0" w:color="auto"/>
            <w:bottom w:val="none" w:sz="0" w:space="0" w:color="auto"/>
            <w:right w:val="none" w:sz="0" w:space="0" w:color="auto"/>
          </w:divBdr>
          <w:divsChild>
            <w:div w:id="784664519">
              <w:marLeft w:val="0"/>
              <w:marRight w:val="0"/>
              <w:marTop w:val="0"/>
              <w:marBottom w:val="0"/>
              <w:divBdr>
                <w:top w:val="none" w:sz="0" w:space="0" w:color="auto"/>
                <w:left w:val="none" w:sz="0" w:space="0" w:color="auto"/>
                <w:bottom w:val="none" w:sz="0" w:space="0" w:color="auto"/>
                <w:right w:val="none" w:sz="0" w:space="0" w:color="auto"/>
              </w:divBdr>
            </w:div>
            <w:div w:id="855117604">
              <w:marLeft w:val="0"/>
              <w:marRight w:val="0"/>
              <w:marTop w:val="0"/>
              <w:marBottom w:val="0"/>
              <w:divBdr>
                <w:top w:val="none" w:sz="0" w:space="0" w:color="auto"/>
                <w:left w:val="none" w:sz="0" w:space="0" w:color="auto"/>
                <w:bottom w:val="none" w:sz="0" w:space="0" w:color="auto"/>
                <w:right w:val="none" w:sz="0" w:space="0" w:color="auto"/>
              </w:divBdr>
            </w:div>
            <w:div w:id="1049184223">
              <w:marLeft w:val="0"/>
              <w:marRight w:val="0"/>
              <w:marTop w:val="0"/>
              <w:marBottom w:val="0"/>
              <w:divBdr>
                <w:top w:val="none" w:sz="0" w:space="0" w:color="auto"/>
                <w:left w:val="none" w:sz="0" w:space="0" w:color="auto"/>
                <w:bottom w:val="none" w:sz="0" w:space="0" w:color="auto"/>
                <w:right w:val="none" w:sz="0" w:space="0" w:color="auto"/>
              </w:divBdr>
            </w:div>
            <w:div w:id="1210653216">
              <w:marLeft w:val="0"/>
              <w:marRight w:val="0"/>
              <w:marTop w:val="0"/>
              <w:marBottom w:val="0"/>
              <w:divBdr>
                <w:top w:val="none" w:sz="0" w:space="0" w:color="auto"/>
                <w:left w:val="none" w:sz="0" w:space="0" w:color="auto"/>
                <w:bottom w:val="none" w:sz="0" w:space="0" w:color="auto"/>
                <w:right w:val="none" w:sz="0" w:space="0" w:color="auto"/>
              </w:divBdr>
            </w:div>
            <w:div w:id="1559197003">
              <w:marLeft w:val="0"/>
              <w:marRight w:val="0"/>
              <w:marTop w:val="0"/>
              <w:marBottom w:val="0"/>
              <w:divBdr>
                <w:top w:val="none" w:sz="0" w:space="0" w:color="auto"/>
                <w:left w:val="none" w:sz="0" w:space="0" w:color="auto"/>
                <w:bottom w:val="none" w:sz="0" w:space="0" w:color="auto"/>
                <w:right w:val="none" w:sz="0" w:space="0" w:color="auto"/>
              </w:divBdr>
            </w:div>
            <w:div w:id="1683318009">
              <w:marLeft w:val="0"/>
              <w:marRight w:val="0"/>
              <w:marTop w:val="0"/>
              <w:marBottom w:val="0"/>
              <w:divBdr>
                <w:top w:val="none" w:sz="0" w:space="0" w:color="auto"/>
                <w:left w:val="none" w:sz="0" w:space="0" w:color="auto"/>
                <w:bottom w:val="none" w:sz="0" w:space="0" w:color="auto"/>
                <w:right w:val="none" w:sz="0" w:space="0" w:color="auto"/>
              </w:divBdr>
            </w:div>
            <w:div w:id="171855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746264">
      <w:bodyDiv w:val="1"/>
      <w:marLeft w:val="0"/>
      <w:marRight w:val="0"/>
      <w:marTop w:val="0"/>
      <w:marBottom w:val="0"/>
      <w:divBdr>
        <w:top w:val="none" w:sz="0" w:space="0" w:color="auto"/>
        <w:left w:val="none" w:sz="0" w:space="0" w:color="auto"/>
        <w:bottom w:val="none" w:sz="0" w:space="0" w:color="auto"/>
        <w:right w:val="none" w:sz="0" w:space="0" w:color="auto"/>
      </w:divBdr>
      <w:divsChild>
        <w:div w:id="240069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are3d.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vinabook.com/tac-gia/pham-quang-huy-i235" TargetMode="External"/><Relationship Id="rId4" Type="http://schemas.microsoft.com/office/2007/relationships/stylesWithEffects" Target="stylesWithEffects.xml"/><Relationship Id="rId9" Type="http://schemas.openxmlformats.org/officeDocument/2006/relationships/hyperlink" Target="http://www.vinabook.com/tac-gia/pham-quang-hien-i7798"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uynnlt\Downloads\Bach%20Viet__De%20cuong%20tong%20quat%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F7960-AAE0-42D4-8311-75B3A20F4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Bach Viet__De cuong tong quat (2).dotx</Template>
  <TotalTime>87</TotalTime>
  <Pages>6</Pages>
  <Words>920</Words>
  <Characters>5248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COURSE SYLLABUS</vt:lpstr>
    </vt:vector>
  </TitlesOfParts>
  <Company>Microsoft Corporation</Company>
  <LinksUpToDate>false</LinksUpToDate>
  <CharactersWithSpaces>6156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SYLLABUS</dc:title>
  <dc:creator>Nguyen Ngoc Lan Thu Thuy</dc:creator>
  <cp:lastModifiedBy>chagiuse@outlook.com</cp:lastModifiedBy>
  <cp:revision>4</cp:revision>
  <cp:lastPrinted>2014-04-17T10:01:00Z</cp:lastPrinted>
  <dcterms:created xsi:type="dcterms:W3CDTF">2020-01-12T14:17:00Z</dcterms:created>
  <dcterms:modified xsi:type="dcterms:W3CDTF">2020-01-12T17:14:00Z</dcterms:modified>
</cp:coreProperties>
</file>